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4F385D" w:rsidRPr="0024580F" w:rsidTr="0024580F">
        <w:tc>
          <w:tcPr>
            <w:tcW w:w="9855" w:type="dxa"/>
            <w:gridSpan w:val="4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4F385D" w:rsidRPr="0024580F" w:rsidRDefault="004F385D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10.2020</w:t>
            </w:r>
          </w:p>
        </w:tc>
        <w:tc>
          <w:tcPr>
            <w:tcW w:w="2291" w:type="dxa"/>
          </w:tcPr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4F385D" w:rsidRPr="0024580F" w:rsidRDefault="004F385D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4F385D" w:rsidRPr="0024580F" w:rsidRDefault="004F385D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4F385D" w:rsidRPr="0024580F" w:rsidRDefault="004F385D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ED0C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еластичний 5×25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4F385D" w:rsidRPr="0024580F" w:rsidRDefault="004F385D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4F385D" w:rsidRPr="0024580F" w:rsidRDefault="004F385D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319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4F385D" w:rsidRPr="0024580F" w:rsidRDefault="004F385D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D55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01.2022</w:t>
            </w:r>
          </w:p>
        </w:tc>
        <w:tc>
          <w:tcPr>
            <w:tcW w:w="2291" w:type="dxa"/>
          </w:tcPr>
          <w:p w:rsidR="004F385D" w:rsidRPr="0024580F" w:rsidRDefault="004F385D" w:rsidP="00A82D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4F385D" w:rsidRPr="0024580F" w:rsidRDefault="004F385D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4F385D" w:rsidRPr="0024580F" w:rsidRDefault="004F385D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0E30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06.2024</w:t>
            </w:r>
          </w:p>
        </w:tc>
        <w:tc>
          <w:tcPr>
            <w:tcW w:w="2291" w:type="dxa"/>
          </w:tcPr>
          <w:p w:rsidR="004F385D" w:rsidRPr="0024580F" w:rsidRDefault="004F385D" w:rsidP="00E975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4F385D" w:rsidRPr="0024580F" w:rsidRDefault="004F385D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4F385D" w:rsidRDefault="004F385D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Катетер </w:t>
            </w:r>
            <w:r>
              <w:rPr>
                <w:lang w:val="uk-UA"/>
              </w:rPr>
              <w:t xml:space="preserve">Фолея </w:t>
            </w:r>
          </w:p>
        </w:tc>
        <w:tc>
          <w:tcPr>
            <w:tcW w:w="2355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5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2291" w:type="dxa"/>
          </w:tcPr>
          <w:p w:rsidR="004F385D" w:rsidRPr="0024580F" w:rsidRDefault="004F385D" w:rsidP="006B3A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4F385D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4F385D" w:rsidRDefault="004F385D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</w:p>
          <w:p w:rsidR="004F385D" w:rsidRPr="005068D8" w:rsidRDefault="004F385D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4F385D" w:rsidRPr="0024580F" w:rsidRDefault="004F385D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4F385D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4F385D" w:rsidRPr="0024580F" w:rsidRDefault="004F385D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4F385D" w:rsidRDefault="004F385D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4F385D" w:rsidRPr="0024580F" w:rsidRDefault="004F385D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4F385D" w:rsidRPr="0024580F" w:rsidRDefault="004F385D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4F385D" w:rsidRPr="0024580F" w:rsidRDefault="004F385D" w:rsidP="00FB219C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4F385D" w:rsidRPr="0024580F" w:rsidRDefault="004F385D" w:rsidP="00FB21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06.2024</w:t>
            </w:r>
          </w:p>
          <w:p w:rsidR="004F385D" w:rsidRPr="0024580F" w:rsidRDefault="004F385D" w:rsidP="00FB219C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4F385D" w:rsidRPr="0024580F" w:rsidRDefault="004F385D" w:rsidP="008718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4F385D" w:rsidRPr="0024580F" w:rsidRDefault="004F385D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4F385D" w:rsidRPr="0024580F" w:rsidRDefault="004F385D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4F385D" w:rsidRPr="0024580F" w:rsidRDefault="004F385D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4F385D" w:rsidRPr="0024580F" w:rsidRDefault="004F385D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4F385D" w:rsidRPr="0024580F" w:rsidRDefault="004F385D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4F385D" w:rsidRPr="0024580F" w:rsidRDefault="004F385D" w:rsidP="005F1C76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4F385D" w:rsidRPr="0024580F" w:rsidRDefault="004F385D" w:rsidP="005F1C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  <w:p w:rsidR="004F385D" w:rsidRPr="0024580F" w:rsidRDefault="004F385D" w:rsidP="00261B3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Мікрофільтр мікрон К </w:t>
            </w:r>
            <w:r w:rsidRPr="0024580F">
              <w:rPr>
                <w:lang w:val="en-US"/>
              </w:rPr>
              <w:t>FFP2</w:t>
            </w:r>
          </w:p>
        </w:tc>
        <w:tc>
          <w:tcPr>
            <w:tcW w:w="2355" w:type="dxa"/>
          </w:tcPr>
          <w:p w:rsidR="004F385D" w:rsidRPr="0024580F" w:rsidRDefault="004F385D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Default="004F385D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</w:t>
            </w:r>
            <w:r>
              <w:rPr>
                <w:lang w:val="uk-UA"/>
              </w:rPr>
              <w:t>и</w:t>
            </w:r>
          </w:p>
          <w:p w:rsidR="004F385D" w:rsidRPr="0024580F" w:rsidRDefault="004F385D" w:rsidP="007C1D05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4F385D" w:rsidRPr="0024580F" w:rsidRDefault="004F385D" w:rsidP="007C1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03.2020</w:t>
            </w:r>
          </w:p>
        </w:tc>
        <w:tc>
          <w:tcPr>
            <w:tcW w:w="2291" w:type="dxa"/>
          </w:tcPr>
          <w:p w:rsidR="004F385D" w:rsidRPr="0024580F" w:rsidRDefault="004F385D" w:rsidP="007C1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4F385D" w:rsidRPr="0024580F" w:rsidRDefault="004F385D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</w:t>
            </w:r>
          </w:p>
          <w:p w:rsidR="004F385D" w:rsidRDefault="004F385D" w:rsidP="005D7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Drager </w:t>
            </w:r>
          </w:p>
          <w:p w:rsidR="004F385D" w:rsidRPr="005D76FA" w:rsidRDefault="004F385D" w:rsidP="005D7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Alkotest</w:t>
            </w:r>
          </w:p>
        </w:tc>
        <w:tc>
          <w:tcPr>
            <w:tcW w:w="2355" w:type="dxa"/>
          </w:tcPr>
          <w:p w:rsidR="004F385D" w:rsidRPr="0024580F" w:rsidRDefault="004F385D" w:rsidP="005D76F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5D76FA" w:rsidRDefault="004F385D" w:rsidP="005D76FA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4F385D" w:rsidRPr="005D76FA" w:rsidRDefault="004F385D" w:rsidP="002458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4F385D" w:rsidRPr="001B3280" w:rsidRDefault="004F385D" w:rsidP="00B863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</w:t>
            </w:r>
          </w:p>
        </w:tc>
      </w:tr>
      <w:tr w:rsidR="004F385D" w:rsidRPr="0024580F" w:rsidTr="000746AD">
        <w:trPr>
          <w:trHeight w:val="867"/>
        </w:trPr>
        <w:tc>
          <w:tcPr>
            <w:tcW w:w="2876" w:type="dxa"/>
          </w:tcPr>
          <w:p w:rsidR="004F385D" w:rsidRDefault="004F385D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4F385D" w:rsidRPr="00E05734" w:rsidRDefault="004F385D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Default="004F385D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4F385D" w:rsidRDefault="004F385D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4F385D" w:rsidRPr="0024580F" w:rsidTr="000746AD">
        <w:trPr>
          <w:trHeight w:val="867"/>
        </w:trPr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  <w:p w:rsidR="004F385D" w:rsidRDefault="004F385D" w:rsidP="0024580F">
            <w:pPr>
              <w:jc w:val="center"/>
              <w:rPr>
                <w:lang w:val="uk-UA"/>
              </w:rPr>
            </w:pPr>
          </w:p>
        </w:tc>
        <w:tc>
          <w:tcPr>
            <w:tcW w:w="2355" w:type="dxa"/>
          </w:tcPr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4F385D" w:rsidRDefault="004F385D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239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×30,5 - м</w:t>
            </w:r>
          </w:p>
        </w:tc>
        <w:tc>
          <w:tcPr>
            <w:tcW w:w="2355" w:type="dxa"/>
          </w:tcPr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12.2019</w:t>
            </w:r>
          </w:p>
        </w:tc>
        <w:tc>
          <w:tcPr>
            <w:tcW w:w="2291" w:type="dxa"/>
          </w:tcPr>
          <w:p w:rsidR="004F385D" w:rsidRDefault="004F385D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радіографічна медична, універсальна 30 ×40, шт</w:t>
            </w:r>
          </w:p>
        </w:tc>
        <w:tc>
          <w:tcPr>
            <w:tcW w:w="2355" w:type="dxa"/>
          </w:tcPr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4F385D" w:rsidRDefault="004F385D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стерильні, пар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4F385D" w:rsidRPr="0024580F" w:rsidRDefault="004F385D" w:rsidP="008819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стерильні, пар</w:t>
            </w:r>
          </w:p>
        </w:tc>
        <w:tc>
          <w:tcPr>
            <w:tcW w:w="2355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3</w:t>
            </w:r>
          </w:p>
        </w:tc>
        <w:tc>
          <w:tcPr>
            <w:tcW w:w="2291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9C53ED" w:rsidRDefault="004F385D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4F385D" w:rsidRPr="009C53ED" w:rsidRDefault="004F385D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4F385D" w:rsidRPr="00E05734" w:rsidRDefault="004F385D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4F385D" w:rsidRPr="0024580F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Default="004F385D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</w:tc>
        <w:tc>
          <w:tcPr>
            <w:tcW w:w="2291" w:type="dxa"/>
          </w:tcPr>
          <w:p w:rsidR="004F385D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4F385D" w:rsidRPr="00E05734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</w:t>
            </w:r>
          </w:p>
          <w:p w:rsidR="004F385D" w:rsidRPr="00E05734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4F385D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Default="004F385D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10.2022</w:t>
            </w:r>
          </w:p>
        </w:tc>
        <w:tc>
          <w:tcPr>
            <w:tcW w:w="2291" w:type="dxa"/>
          </w:tcPr>
          <w:p w:rsidR="004F385D" w:rsidRDefault="004F385D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FFCC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4F385D" w:rsidRPr="0024580F" w:rsidRDefault="004F385D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539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FFCCFF"/>
          </w:tcPr>
          <w:p w:rsidR="004F385D" w:rsidRPr="0024580F" w:rsidRDefault="004F385D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4F385D" w:rsidRPr="0024580F" w:rsidRDefault="004F385D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4F385D" w:rsidRPr="0024580F" w:rsidRDefault="004F385D" w:rsidP="004254D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4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4F385D" w:rsidRPr="0024580F" w:rsidRDefault="004F385D" w:rsidP="003329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FFCCFF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4F385D" w:rsidRPr="0024580F" w:rsidRDefault="004F385D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2566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4F385D" w:rsidRPr="0024580F" w:rsidRDefault="004F385D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4F385D" w:rsidRPr="0024580F" w:rsidRDefault="004F385D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11034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4F385D" w:rsidRPr="003758F9" w:rsidRDefault="004F385D" w:rsidP="002458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One Touch Select</w:t>
            </w:r>
          </w:p>
        </w:tc>
        <w:tc>
          <w:tcPr>
            <w:tcW w:w="2355" w:type="dxa"/>
          </w:tcPr>
          <w:p w:rsidR="004F385D" w:rsidRPr="003758F9" w:rsidRDefault="004F385D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4F385D" w:rsidRDefault="004F385D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7B7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 на морфін</w:t>
            </w:r>
          </w:p>
        </w:tc>
        <w:tc>
          <w:tcPr>
            <w:tcW w:w="2355" w:type="dxa"/>
          </w:tcPr>
          <w:p w:rsidR="004F385D" w:rsidRPr="0024580F" w:rsidRDefault="004F385D" w:rsidP="007B75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7B75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04.2020</w:t>
            </w:r>
          </w:p>
        </w:tc>
        <w:tc>
          <w:tcPr>
            <w:tcW w:w="2291" w:type="dxa"/>
          </w:tcPr>
          <w:p w:rsidR="004F385D" w:rsidRDefault="004F385D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 на амфетамін</w:t>
            </w:r>
          </w:p>
        </w:tc>
        <w:tc>
          <w:tcPr>
            <w:tcW w:w="2355" w:type="dxa"/>
          </w:tcPr>
          <w:p w:rsidR="004F385D" w:rsidRPr="0024580F" w:rsidRDefault="004F385D" w:rsidP="0001534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01534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04.2020</w:t>
            </w:r>
          </w:p>
        </w:tc>
        <w:tc>
          <w:tcPr>
            <w:tcW w:w="2291" w:type="dxa"/>
          </w:tcPr>
          <w:p w:rsidR="004F385D" w:rsidRDefault="004F385D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4F385D" w:rsidRDefault="004F385D" w:rsidP="002C22C8">
            <w:pPr>
              <w:jc w:val="center"/>
              <w:rPr>
                <w:lang w:val="uk-UA"/>
              </w:rPr>
            </w:pPr>
          </w:p>
          <w:p w:rsidR="004F385D" w:rsidRDefault="004F385D" w:rsidP="002C22C8">
            <w:pPr>
              <w:jc w:val="center"/>
              <w:rPr>
                <w:lang w:val="uk-UA"/>
              </w:rPr>
            </w:pP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4F385D" w:rsidRPr="0024580F" w:rsidRDefault="004F385D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4F385D" w:rsidRDefault="004F385D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4F385D" w:rsidRPr="0024580F" w:rsidRDefault="004F385D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4F385D" w:rsidRPr="0024580F" w:rsidRDefault="004F385D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4F385D" w:rsidRPr="0024580F" w:rsidRDefault="004F385D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12334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4F385D" w:rsidRPr="0024580F" w:rsidRDefault="004F385D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4F385D" w:rsidRPr="0024580F" w:rsidRDefault="004F385D" w:rsidP="00DA57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Default="004F385D" w:rsidP="00DA57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</w:tcPr>
          <w:p w:rsidR="004F385D" w:rsidRDefault="004F385D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CCFF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4F385D" w:rsidRPr="0024580F" w:rsidRDefault="004F385D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1280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CCFFFF"/>
          </w:tcPr>
          <w:p w:rsidR="004F385D" w:rsidRPr="0024580F" w:rsidRDefault="004F385D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4F385D" w:rsidRPr="0024580F" w:rsidRDefault="004F385D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4F385D" w:rsidRPr="0024580F" w:rsidRDefault="004F385D" w:rsidP="00EE49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  <w:shd w:val="clear" w:color="auto" w:fill="CCFFFF"/>
          </w:tcPr>
          <w:p w:rsidR="004F385D" w:rsidRPr="0024580F" w:rsidRDefault="004F385D" w:rsidP="009B43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360</w:t>
            </w:r>
          </w:p>
        </w:tc>
      </w:tr>
      <w:tr w:rsidR="004F385D" w:rsidRPr="0024580F" w:rsidTr="000746AD">
        <w:tc>
          <w:tcPr>
            <w:tcW w:w="2876" w:type="dxa"/>
            <w:shd w:val="clear" w:color="auto" w:fill="CCFFFF"/>
          </w:tcPr>
          <w:p w:rsidR="004F385D" w:rsidRPr="0024580F" w:rsidRDefault="004F385D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4F385D" w:rsidRPr="0024580F" w:rsidRDefault="004F385D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4F385D" w:rsidRPr="0024580F" w:rsidRDefault="004F385D" w:rsidP="007647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  <w:shd w:val="clear" w:color="auto" w:fill="CCFFFF"/>
          </w:tcPr>
          <w:p w:rsidR="004F385D" w:rsidRPr="0024580F" w:rsidRDefault="004F385D" w:rsidP="00AA5B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4F385D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3259</w:t>
            </w:r>
          </w:p>
        </w:tc>
      </w:tr>
      <w:tr w:rsidR="004F385D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4F385D" w:rsidRPr="0024580F" w:rsidRDefault="004F385D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4F385D" w:rsidRPr="0024580F" w:rsidTr="000746AD">
        <w:trPr>
          <w:trHeight w:val="723"/>
        </w:trPr>
        <w:tc>
          <w:tcPr>
            <w:tcW w:w="2876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6A64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2291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4F385D" w:rsidRPr="0024580F" w:rsidRDefault="004F385D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466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</w:tcPr>
          <w:p w:rsidR="004F385D" w:rsidRPr="0024580F" w:rsidRDefault="004F385D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4F385D" w:rsidRPr="0024580F" w:rsidRDefault="004F385D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4F385D" w:rsidRPr="0024580F" w:rsidRDefault="004F385D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4F385D" w:rsidRPr="0024580F" w:rsidRDefault="004F385D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4F385D" w:rsidRPr="0024580F" w:rsidRDefault="004F385D" w:rsidP="004855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</w:tcPr>
          <w:p w:rsidR="004F385D" w:rsidRPr="0024580F" w:rsidRDefault="004F385D" w:rsidP="00FD3A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4F385D" w:rsidRPr="0024580F" w:rsidRDefault="004F385D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</w:tr>
      <w:tr w:rsidR="004F385D" w:rsidRPr="0024580F" w:rsidTr="000746AD">
        <w:tc>
          <w:tcPr>
            <w:tcW w:w="2876" w:type="dxa"/>
          </w:tcPr>
          <w:p w:rsidR="004F385D" w:rsidRPr="0024580F" w:rsidRDefault="004F385D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4F385D" w:rsidRPr="0024580F" w:rsidRDefault="004F385D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4F385D" w:rsidRPr="0024580F" w:rsidRDefault="004F385D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4F385D" w:rsidRPr="0024580F" w:rsidRDefault="004F385D" w:rsidP="006E31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4F385D" w:rsidRPr="0024580F" w:rsidRDefault="004F385D" w:rsidP="000E30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404</w:t>
            </w:r>
          </w:p>
        </w:tc>
      </w:tr>
    </w:tbl>
    <w:p w:rsidR="004F385D" w:rsidRDefault="004F385D" w:rsidP="009A7C7F">
      <w:pPr>
        <w:rPr>
          <w:lang w:val="uk-UA"/>
        </w:rPr>
      </w:pPr>
    </w:p>
    <w:p w:rsidR="004F385D" w:rsidRPr="00865DFD" w:rsidRDefault="004F385D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4F385D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67C6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E06B5"/>
    <w:rsid w:val="000E1EE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6C7F"/>
    <w:rsid w:val="001D10C2"/>
    <w:rsid w:val="001D6253"/>
    <w:rsid w:val="001E09E3"/>
    <w:rsid w:val="001E190B"/>
    <w:rsid w:val="001E4015"/>
    <w:rsid w:val="001F2DB2"/>
    <w:rsid w:val="00200A0C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605C9"/>
    <w:rsid w:val="003613D0"/>
    <w:rsid w:val="00363667"/>
    <w:rsid w:val="00364C75"/>
    <w:rsid w:val="0036760B"/>
    <w:rsid w:val="00367D2D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3432"/>
    <w:rsid w:val="003C7521"/>
    <w:rsid w:val="003D795C"/>
    <w:rsid w:val="003E1161"/>
    <w:rsid w:val="003E1FD8"/>
    <w:rsid w:val="003E7F1A"/>
    <w:rsid w:val="003F4A23"/>
    <w:rsid w:val="00405D7E"/>
    <w:rsid w:val="00410CCA"/>
    <w:rsid w:val="00411FCB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1007"/>
    <w:rsid w:val="004739AC"/>
    <w:rsid w:val="004743B2"/>
    <w:rsid w:val="00474553"/>
    <w:rsid w:val="0047594B"/>
    <w:rsid w:val="00476FFD"/>
    <w:rsid w:val="00483B21"/>
    <w:rsid w:val="004855DA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355B"/>
    <w:rsid w:val="005E3686"/>
    <w:rsid w:val="005E4B5C"/>
    <w:rsid w:val="005F1C76"/>
    <w:rsid w:val="005F45B5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CDC"/>
    <w:rsid w:val="0064527D"/>
    <w:rsid w:val="00654276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3A30"/>
    <w:rsid w:val="006B48D4"/>
    <w:rsid w:val="006B7DE2"/>
    <w:rsid w:val="006C39B8"/>
    <w:rsid w:val="006C7605"/>
    <w:rsid w:val="006D4618"/>
    <w:rsid w:val="006E289B"/>
    <w:rsid w:val="006E3122"/>
    <w:rsid w:val="006E325C"/>
    <w:rsid w:val="00700288"/>
    <w:rsid w:val="00701F96"/>
    <w:rsid w:val="00703B7D"/>
    <w:rsid w:val="00706A83"/>
    <w:rsid w:val="007147AB"/>
    <w:rsid w:val="00716AC9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C3B"/>
    <w:rsid w:val="007B473A"/>
    <w:rsid w:val="007B5334"/>
    <w:rsid w:val="007B5C4C"/>
    <w:rsid w:val="007B7504"/>
    <w:rsid w:val="007C0BCA"/>
    <w:rsid w:val="007C1D05"/>
    <w:rsid w:val="007D12C6"/>
    <w:rsid w:val="007E1DCD"/>
    <w:rsid w:val="007E606B"/>
    <w:rsid w:val="007F29BD"/>
    <w:rsid w:val="007F3CB9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44D1C"/>
    <w:rsid w:val="008458E4"/>
    <w:rsid w:val="008467FB"/>
    <w:rsid w:val="00847202"/>
    <w:rsid w:val="00853215"/>
    <w:rsid w:val="00854AD0"/>
    <w:rsid w:val="0085638C"/>
    <w:rsid w:val="0086068B"/>
    <w:rsid w:val="0086234D"/>
    <w:rsid w:val="0086410F"/>
    <w:rsid w:val="00865DFD"/>
    <w:rsid w:val="00867075"/>
    <w:rsid w:val="008718B0"/>
    <w:rsid w:val="008727FE"/>
    <w:rsid w:val="00875DEF"/>
    <w:rsid w:val="008765FF"/>
    <w:rsid w:val="008819D3"/>
    <w:rsid w:val="00881EC8"/>
    <w:rsid w:val="00887675"/>
    <w:rsid w:val="008913A2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3636"/>
    <w:rsid w:val="00983E82"/>
    <w:rsid w:val="00984FEE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917ED"/>
    <w:rsid w:val="00AA012E"/>
    <w:rsid w:val="00AA0142"/>
    <w:rsid w:val="00AA10E0"/>
    <w:rsid w:val="00AA5B7C"/>
    <w:rsid w:val="00AA64A1"/>
    <w:rsid w:val="00AB5885"/>
    <w:rsid w:val="00AB608F"/>
    <w:rsid w:val="00AB74F6"/>
    <w:rsid w:val="00AC2F0D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8F9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53E1"/>
    <w:rsid w:val="00BB57E2"/>
    <w:rsid w:val="00BC0EF1"/>
    <w:rsid w:val="00BC2AD7"/>
    <w:rsid w:val="00BC55F3"/>
    <w:rsid w:val="00BC725A"/>
    <w:rsid w:val="00BE1B3E"/>
    <w:rsid w:val="00BE2FBD"/>
    <w:rsid w:val="00BF0A08"/>
    <w:rsid w:val="00BF2004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30AF"/>
    <w:rsid w:val="00D348A7"/>
    <w:rsid w:val="00D34E5D"/>
    <w:rsid w:val="00D3626E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A0027"/>
    <w:rsid w:val="00DA034E"/>
    <w:rsid w:val="00DA16EA"/>
    <w:rsid w:val="00DA5704"/>
    <w:rsid w:val="00DB0064"/>
    <w:rsid w:val="00DB07E0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117E3"/>
    <w:rsid w:val="00E146C6"/>
    <w:rsid w:val="00E1556F"/>
    <w:rsid w:val="00E337C9"/>
    <w:rsid w:val="00E361BA"/>
    <w:rsid w:val="00E42315"/>
    <w:rsid w:val="00E45180"/>
    <w:rsid w:val="00E46162"/>
    <w:rsid w:val="00E52174"/>
    <w:rsid w:val="00E56890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7BB"/>
    <w:rsid w:val="00E8607C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722C"/>
    <w:rsid w:val="00F25793"/>
    <w:rsid w:val="00F25B69"/>
    <w:rsid w:val="00F327D4"/>
    <w:rsid w:val="00F36D6A"/>
    <w:rsid w:val="00F41F49"/>
    <w:rsid w:val="00F424E1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5478"/>
    <w:rsid w:val="00F56C05"/>
    <w:rsid w:val="00F602C8"/>
    <w:rsid w:val="00F64F09"/>
    <w:rsid w:val="00F65C96"/>
    <w:rsid w:val="00F7273D"/>
    <w:rsid w:val="00F72F05"/>
    <w:rsid w:val="00F738ED"/>
    <w:rsid w:val="00F74B46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37EA"/>
    <w:rsid w:val="00FD3A3B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521</Words>
  <Characters>2973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3</cp:revision>
  <dcterms:created xsi:type="dcterms:W3CDTF">2019-11-27T08:38:00Z</dcterms:created>
  <dcterms:modified xsi:type="dcterms:W3CDTF">2019-11-27T08:48:00Z</dcterms:modified>
</cp:coreProperties>
</file>