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41" w:rsidRDefault="002A3841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</w:t>
      </w:r>
    </w:p>
    <w:p w:rsidR="002A3841" w:rsidRDefault="002A3841" w:rsidP="003556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наявності лікарських засобів, витратних матеріалів, медичних виробів отриманих за кошти державного бюджету.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6"/>
        <w:gridCol w:w="2216"/>
        <w:gridCol w:w="1289"/>
        <w:gridCol w:w="1517"/>
        <w:gridCol w:w="1189"/>
        <w:gridCol w:w="1612"/>
      </w:tblGrid>
      <w:tr w:rsidR="002A3841" w:rsidRPr="002F5079" w:rsidTr="00227D93">
        <w:tc>
          <w:tcPr>
            <w:tcW w:w="9889" w:type="dxa"/>
            <w:gridSpan w:val="6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8"/>
                <w:szCs w:val="28"/>
              </w:rPr>
              <w:t xml:space="preserve">Лікарські засоби 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Торгівельна</w:t>
            </w:r>
          </w:p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2216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Назва діючої речовини</w:t>
            </w:r>
          </w:p>
        </w:tc>
        <w:tc>
          <w:tcPr>
            <w:tcW w:w="1289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517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Джерело отримання</w:t>
            </w:r>
          </w:p>
        </w:tc>
        <w:tc>
          <w:tcPr>
            <w:tcW w:w="1189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Наявна кількість</w:t>
            </w:r>
          </w:p>
        </w:tc>
        <w:tc>
          <w:tcPr>
            <w:tcW w:w="1612" w:type="dxa"/>
          </w:tcPr>
          <w:p w:rsidR="002A3841" w:rsidRPr="00355600" w:rsidRDefault="002A3841" w:rsidP="00355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00">
              <w:rPr>
                <w:rFonts w:ascii="Times New Roman" w:hAnsi="Times New Roman"/>
                <w:sz w:val="24"/>
                <w:szCs w:val="24"/>
              </w:rPr>
              <w:t>Термін придатності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7539EF" w:rsidRDefault="002A3841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Адреналін</w:t>
            </w:r>
          </w:p>
        </w:tc>
        <w:tc>
          <w:tcPr>
            <w:tcW w:w="2216" w:type="dxa"/>
          </w:tcPr>
          <w:p w:rsidR="002A3841" w:rsidRPr="007539EF" w:rsidRDefault="002A3841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Епінефрин</w:t>
            </w:r>
          </w:p>
        </w:tc>
        <w:tc>
          <w:tcPr>
            <w:tcW w:w="1289" w:type="dxa"/>
          </w:tcPr>
          <w:p w:rsidR="002A3841" w:rsidRPr="007539EF" w:rsidRDefault="002A3841" w:rsidP="009A5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39EF">
              <w:rPr>
                <w:rFonts w:ascii="Times New Roman" w:hAnsi="Times New Roman"/>
                <w:sz w:val="24"/>
                <w:szCs w:val="24"/>
              </w:rPr>
              <w:t>амп. -</w:t>
            </w:r>
            <w:r>
              <w:rPr>
                <w:rFonts w:ascii="Times New Roman" w:hAnsi="Times New Roman"/>
                <w:sz w:val="24"/>
                <w:szCs w:val="24"/>
              </w:rPr>
              <w:t>0,18%</w:t>
            </w:r>
          </w:p>
        </w:tc>
        <w:tc>
          <w:tcPr>
            <w:tcW w:w="1517" w:type="dxa"/>
          </w:tcPr>
          <w:p w:rsidR="002A3841" w:rsidRPr="002F5079" w:rsidRDefault="002A3841" w:rsidP="00E13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F5C2B" w:rsidRDefault="002A3841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Pr="0012734C" w:rsidRDefault="002A3841" w:rsidP="009A5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1930F2" w:rsidRDefault="002A3841" w:rsidP="000136E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CCFFFF"/>
          </w:tcPr>
          <w:p w:rsidR="002A3841" w:rsidRPr="0086201D" w:rsidRDefault="002A3841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Азапін </w:t>
            </w:r>
          </w:p>
        </w:tc>
        <w:tc>
          <w:tcPr>
            <w:tcW w:w="2216" w:type="dxa"/>
            <w:shd w:val="clear" w:color="auto" w:fill="CCFFFF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9B2A9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4700</w:t>
            </w:r>
          </w:p>
        </w:tc>
        <w:tc>
          <w:tcPr>
            <w:tcW w:w="1612" w:type="dxa"/>
            <w:shd w:val="clear" w:color="auto" w:fill="CCFFFF"/>
          </w:tcPr>
          <w:p w:rsidR="002A3841" w:rsidRPr="0086201D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1930F2" w:rsidRDefault="002A3841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  <w:shd w:val="clear" w:color="auto" w:fill="CCFFFF"/>
          </w:tcPr>
          <w:p w:rsidR="002A3841" w:rsidRPr="0086201D" w:rsidRDefault="002A3841" w:rsidP="00B23E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1F5C2B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8620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09.2022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1F5C2B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31500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04.2023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0E0E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A3841" w:rsidRPr="009B2A99" w:rsidRDefault="002A38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46550</w:t>
            </w:r>
          </w:p>
        </w:tc>
        <w:tc>
          <w:tcPr>
            <w:tcW w:w="1612" w:type="dxa"/>
            <w:shd w:val="clear" w:color="auto" w:fill="E0E0E0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0E0E0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A3841" w:rsidRPr="009B2A99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612" w:type="dxa"/>
            <w:shd w:val="clear" w:color="auto" w:fill="E0E0E0"/>
          </w:tcPr>
          <w:p w:rsidR="002A3841" w:rsidRPr="002F5079" w:rsidRDefault="002A3841" w:rsidP="003D4A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0E0E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A3841" w:rsidRPr="009B2A99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112450</w:t>
            </w:r>
          </w:p>
        </w:tc>
        <w:tc>
          <w:tcPr>
            <w:tcW w:w="1612" w:type="dxa"/>
            <w:shd w:val="clear" w:color="auto" w:fill="E0E0E0"/>
          </w:tcPr>
          <w:p w:rsidR="002A3841" w:rsidRPr="002F5079" w:rsidRDefault="002A3841" w:rsidP="007518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0E0E0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Азапін</w:t>
            </w:r>
          </w:p>
        </w:tc>
        <w:tc>
          <w:tcPr>
            <w:tcW w:w="2216" w:type="dxa"/>
            <w:shd w:val="clear" w:color="auto" w:fill="E0E0E0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Клозапін</w:t>
            </w:r>
          </w:p>
        </w:tc>
        <w:tc>
          <w:tcPr>
            <w:tcW w:w="1289" w:type="dxa"/>
            <w:shd w:val="clear" w:color="auto" w:fill="E0E0E0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- 100 мг</w:t>
            </w:r>
          </w:p>
        </w:tc>
        <w:tc>
          <w:tcPr>
            <w:tcW w:w="1517" w:type="dxa"/>
            <w:shd w:val="clear" w:color="auto" w:fill="E0E0E0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0E0E0"/>
          </w:tcPr>
          <w:p w:rsidR="002A3841" w:rsidRPr="009B2A99" w:rsidRDefault="002A38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123700</w:t>
            </w:r>
          </w:p>
        </w:tc>
        <w:tc>
          <w:tcPr>
            <w:tcW w:w="1612" w:type="dxa"/>
            <w:shd w:val="clear" w:color="auto" w:fill="E0E0E0"/>
          </w:tcPr>
          <w:p w:rsidR="002A3841" w:rsidRPr="002F5079" w:rsidRDefault="002A3841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Азитроміцин КР 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Азитроміцин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500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E1828" w:rsidRDefault="002A3841" w:rsidP="00EB74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930F2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Амброксол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-30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930F2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Амізон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0.25 гр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</w:tcPr>
          <w:p w:rsidR="002A3841" w:rsidRDefault="002A3841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A3841" w:rsidRPr="005D44B8" w:rsidRDefault="002A3841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A3841" w:rsidRPr="005D44B8" w:rsidRDefault="002A3841" w:rsidP="00723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06083A" w:rsidRDefault="002A38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233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5D44B8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A3841" w:rsidRPr="005D44B8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A3841" w:rsidRPr="005D44B8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9B2A99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1030</w:t>
            </w:r>
          </w:p>
        </w:tc>
        <w:tc>
          <w:tcPr>
            <w:tcW w:w="1612" w:type="dxa"/>
            <w:shd w:val="clear" w:color="auto" w:fill="CCFFFF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  <w:r>
              <w:rPr>
                <w:rFonts w:ascii="Times New Roman" w:hAnsi="Times New Roman"/>
                <w:sz w:val="24"/>
                <w:szCs w:val="24"/>
              </w:rPr>
              <w:t>р – н для ін</w:t>
            </w:r>
            <w:r w:rsidRPr="005D44B8">
              <w:rPr>
                <w:rFonts w:ascii="Times New Roman" w:hAnsi="Times New Roman"/>
                <w:sz w:val="24"/>
                <w:szCs w:val="24"/>
              </w:rPr>
              <w:t>’экцій</w:t>
            </w:r>
          </w:p>
        </w:tc>
        <w:tc>
          <w:tcPr>
            <w:tcW w:w="2216" w:type="dxa"/>
            <w:shd w:val="clear" w:color="auto" w:fill="CCFFFF"/>
          </w:tcPr>
          <w:p w:rsidR="002A3841" w:rsidRPr="005D44B8" w:rsidRDefault="002A3841" w:rsidP="00780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Хлорпромазин</w:t>
            </w:r>
          </w:p>
          <w:p w:rsidR="002A3841" w:rsidRPr="005D44B8" w:rsidRDefault="002A3841" w:rsidP="00780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4B8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- 2,0 – 25 мг</w:t>
            </w:r>
            <w:r>
              <w:rPr>
                <w:rFonts w:ascii="Times New Roman" w:hAnsi="Times New Roman"/>
                <w:sz w:val="24"/>
                <w:szCs w:val="24"/>
              </w:rPr>
              <w:t>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0B4EB3" w:rsidRDefault="002A3841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9423B0" w:rsidRDefault="002A38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2830</w:t>
            </w:r>
          </w:p>
        </w:tc>
        <w:tc>
          <w:tcPr>
            <w:tcW w:w="1612" w:type="dxa"/>
            <w:shd w:val="clear" w:color="auto" w:fill="CCFFFF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9423B0" w:rsidRDefault="002A3841" w:rsidP="0070642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650</w:t>
            </w:r>
          </w:p>
        </w:tc>
        <w:tc>
          <w:tcPr>
            <w:tcW w:w="1612" w:type="dxa"/>
            <w:shd w:val="clear" w:color="auto" w:fill="CCFFFF"/>
          </w:tcPr>
          <w:p w:rsidR="002A3841" w:rsidRPr="002F5079" w:rsidRDefault="002A3841" w:rsidP="00E867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 – н для ін</w:t>
            </w:r>
            <w:r w:rsidRPr="0086201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экцій</w:t>
            </w:r>
          </w:p>
        </w:tc>
        <w:tc>
          <w:tcPr>
            <w:tcW w:w="2216" w:type="dxa"/>
            <w:shd w:val="clear" w:color="auto" w:fill="CCFFFF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sz w:val="24"/>
                <w:szCs w:val="24"/>
              </w:rPr>
              <w:t>2,0 – 25 мг/мл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9423B0" w:rsidRDefault="002A38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1820</w:t>
            </w:r>
          </w:p>
        </w:tc>
        <w:tc>
          <w:tcPr>
            <w:tcW w:w="1612" w:type="dxa"/>
            <w:shd w:val="clear" w:color="auto" w:fill="CCFFFF"/>
          </w:tcPr>
          <w:p w:rsidR="002A3841" w:rsidRPr="002F5079" w:rsidRDefault="002A3841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2A3841" w:rsidRDefault="002A3841" w:rsidP="003314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Pr="002F5079" w:rsidRDefault="002A3841" w:rsidP="003314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A3841" w:rsidRPr="0086201D" w:rsidRDefault="002A3841" w:rsidP="0033147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6083A" w:rsidRDefault="002A38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2A3841" w:rsidRPr="002F5079" w:rsidRDefault="002A3841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Аміназин 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A3841" w:rsidRPr="0086201D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6083A" w:rsidRDefault="002A38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4660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A3841" w:rsidRDefault="002A3841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Default="002A3841" w:rsidP="006114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A3841" w:rsidRPr="0086201D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</w:tcPr>
          <w:p w:rsidR="002A3841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</w:tcPr>
          <w:p w:rsidR="002A3841" w:rsidRPr="0086201D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201D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20200</w:t>
            </w:r>
          </w:p>
        </w:tc>
        <w:tc>
          <w:tcPr>
            <w:tcW w:w="1612" w:type="dxa"/>
          </w:tcPr>
          <w:p w:rsidR="002A3841" w:rsidRDefault="002A3841" w:rsidP="00595F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Default="002A3841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Аміназин</w:t>
            </w:r>
          </w:p>
        </w:tc>
        <w:tc>
          <w:tcPr>
            <w:tcW w:w="2216" w:type="dxa"/>
            <w:shd w:val="clear" w:color="auto" w:fill="FFFF99"/>
          </w:tcPr>
          <w:p w:rsidR="002A3841" w:rsidRDefault="002A3841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Хлорпромазин</w:t>
            </w:r>
          </w:p>
          <w:p w:rsidR="002A3841" w:rsidRDefault="002A3841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гідрохлорид</w:t>
            </w:r>
          </w:p>
        </w:tc>
        <w:tc>
          <w:tcPr>
            <w:tcW w:w="1289" w:type="dxa"/>
            <w:shd w:val="clear" w:color="auto" w:fill="FFFF99"/>
          </w:tcPr>
          <w:p w:rsidR="002A3841" w:rsidRDefault="002A3841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E03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0B4EB3" w:rsidRDefault="002A3841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620</w:t>
            </w:r>
          </w:p>
        </w:tc>
        <w:tc>
          <w:tcPr>
            <w:tcW w:w="1612" w:type="dxa"/>
            <w:shd w:val="clear" w:color="auto" w:fill="FFFF99"/>
          </w:tcPr>
          <w:p w:rsidR="002A3841" w:rsidRDefault="002A3841" w:rsidP="00E03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290</w:t>
            </w:r>
          </w:p>
        </w:tc>
        <w:tc>
          <w:tcPr>
            <w:tcW w:w="1612" w:type="dxa"/>
          </w:tcPr>
          <w:p w:rsidR="002A3841" w:rsidRPr="002F5079" w:rsidRDefault="002A3841" w:rsidP="00602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28250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Pr="002F5079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612" w:type="dxa"/>
          </w:tcPr>
          <w:p w:rsidR="002A3841" w:rsidRPr="002F5079" w:rsidRDefault="002A3841" w:rsidP="00751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Амітриптилін </w:t>
            </w:r>
          </w:p>
        </w:tc>
        <w:tc>
          <w:tcPr>
            <w:tcW w:w="2216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836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5400</w:t>
            </w:r>
          </w:p>
        </w:tc>
        <w:tc>
          <w:tcPr>
            <w:tcW w:w="1612" w:type="dxa"/>
          </w:tcPr>
          <w:p w:rsidR="002A3841" w:rsidRPr="002F5079" w:rsidRDefault="002A3841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07.2023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5B8B7"/>
          </w:tcPr>
          <w:p w:rsidR="002A3841" w:rsidRPr="002F5079" w:rsidRDefault="002A38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2A3841" w:rsidRDefault="002A38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2A3841" w:rsidRDefault="002A38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2A3841" w:rsidRPr="002F5079" w:rsidRDefault="002A3841" w:rsidP="00577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A3841" w:rsidRDefault="002A3841" w:rsidP="00510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  <w:shd w:val="clear" w:color="auto" w:fill="E5B8B7"/>
          </w:tcPr>
          <w:p w:rsidR="002A3841" w:rsidRDefault="002A3841" w:rsidP="00577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E5B8B7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2216" w:type="dxa"/>
            <w:shd w:val="clear" w:color="auto" w:fill="E5B8B7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Амітриптилін</w:t>
            </w:r>
          </w:p>
        </w:tc>
        <w:tc>
          <w:tcPr>
            <w:tcW w:w="1289" w:type="dxa"/>
            <w:shd w:val="clear" w:color="auto" w:fill="E5B8B7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2,0 -1%</w:t>
            </w:r>
          </w:p>
        </w:tc>
        <w:tc>
          <w:tcPr>
            <w:tcW w:w="1517" w:type="dxa"/>
            <w:shd w:val="clear" w:color="auto" w:fill="E5B8B7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A3841" w:rsidRPr="007E7CA6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E5B8B7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B494F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626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260</w:t>
            </w:r>
          </w:p>
        </w:tc>
        <w:tc>
          <w:tcPr>
            <w:tcW w:w="1612" w:type="dxa"/>
          </w:tcPr>
          <w:p w:rsidR="002A3841" w:rsidRDefault="002A38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A3841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A3841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B494F" w:rsidRDefault="002A38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760</w:t>
            </w:r>
          </w:p>
        </w:tc>
        <w:tc>
          <w:tcPr>
            <w:tcW w:w="1612" w:type="dxa"/>
          </w:tcPr>
          <w:p w:rsidR="002A3841" w:rsidRDefault="002A3841" w:rsidP="00595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Амоксил</w:t>
            </w:r>
          </w:p>
        </w:tc>
        <w:tc>
          <w:tcPr>
            <w:tcW w:w="2216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500 мг</w:t>
            </w:r>
          </w:p>
        </w:tc>
        <w:tc>
          <w:tcPr>
            <w:tcW w:w="1517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B494F" w:rsidRDefault="002A3841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612" w:type="dxa"/>
          </w:tcPr>
          <w:p w:rsidR="002A3841" w:rsidRDefault="002A38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11.2023</w:t>
            </w:r>
          </w:p>
        </w:tc>
      </w:tr>
      <w:tr w:rsidR="002A3841" w:rsidRPr="002F5079" w:rsidTr="005B57DE">
        <w:tc>
          <w:tcPr>
            <w:tcW w:w="2066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2A3841" w:rsidRPr="005B57DE" w:rsidRDefault="002A38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2A3841" w:rsidRPr="0045414A" w:rsidRDefault="002A3841" w:rsidP="001079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5B57DE">
        <w:tc>
          <w:tcPr>
            <w:tcW w:w="2066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2A3841" w:rsidRPr="005B57DE" w:rsidRDefault="002A38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2A3841" w:rsidRDefault="002A3841" w:rsidP="00B05A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00B0F0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00B0F0"/>
          </w:tcPr>
          <w:p w:rsidR="002A3841" w:rsidRDefault="002A3841" w:rsidP="00AA3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5B57DE">
        <w:tc>
          <w:tcPr>
            <w:tcW w:w="2066" w:type="dxa"/>
            <w:shd w:val="clear" w:color="auto" w:fill="00B0F0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00B0F0"/>
          </w:tcPr>
          <w:p w:rsidR="002A3841" w:rsidRPr="005B57DE" w:rsidRDefault="002A38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00B0F0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2,0 – 500мг/мл</w:t>
            </w:r>
          </w:p>
        </w:tc>
        <w:tc>
          <w:tcPr>
            <w:tcW w:w="1517" w:type="dxa"/>
            <w:shd w:val="clear" w:color="auto" w:fill="00B0F0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  <w:shd w:val="clear" w:color="auto" w:fill="00B0F0"/>
          </w:tcPr>
          <w:p w:rsidR="002A3841" w:rsidRDefault="002A3841" w:rsidP="000C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00B0F0"/>
          </w:tcPr>
          <w:p w:rsidR="002A3841" w:rsidRDefault="002A3841" w:rsidP="00956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A3841" w:rsidRPr="00B05A97" w:rsidRDefault="002A3841" w:rsidP="00FF04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A3841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930F2" w:rsidRDefault="002A3841" w:rsidP="00FF0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2E2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A3841" w:rsidRPr="00B05A97" w:rsidRDefault="002A3841" w:rsidP="004A41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–500мг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</w:tcPr>
          <w:p w:rsidR="002A3841" w:rsidRPr="00B05A97" w:rsidRDefault="002A3841" w:rsidP="000362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A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Метамізол натрієва сіль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- 500мг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930F2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8728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A3841" w:rsidRPr="002F5079" w:rsidTr="005B57DE">
        <w:tc>
          <w:tcPr>
            <w:tcW w:w="2066" w:type="dxa"/>
            <w:shd w:val="clear" w:color="auto" w:fill="B8CCE4"/>
          </w:tcPr>
          <w:p w:rsidR="002A3841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Анальгін</w:t>
            </w:r>
          </w:p>
        </w:tc>
        <w:tc>
          <w:tcPr>
            <w:tcW w:w="2216" w:type="dxa"/>
            <w:shd w:val="clear" w:color="auto" w:fill="B8CCE4"/>
          </w:tcPr>
          <w:p w:rsidR="002A3841" w:rsidRPr="005B57DE" w:rsidRDefault="002A3841" w:rsidP="005B57DE">
            <w:pPr>
              <w:rPr>
                <w:rFonts w:ascii="Times New Roman" w:hAnsi="Times New Roman"/>
                <w:sz w:val="24"/>
                <w:szCs w:val="24"/>
              </w:rPr>
            </w:pPr>
            <w:r w:rsidRPr="005B57DE">
              <w:rPr>
                <w:rFonts w:ascii="Times New Roman" w:hAnsi="Times New Roman"/>
                <w:sz w:val="24"/>
                <w:szCs w:val="24"/>
              </w:rPr>
              <w:t>Метамізол натрієва сіль</w:t>
            </w:r>
          </w:p>
        </w:tc>
        <w:tc>
          <w:tcPr>
            <w:tcW w:w="1289" w:type="dxa"/>
            <w:shd w:val="clear" w:color="auto" w:fill="B8CCE4"/>
          </w:tcPr>
          <w:p w:rsidR="002A3841" w:rsidRDefault="002A3841" w:rsidP="00B406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517" w:type="dxa"/>
            <w:shd w:val="clear" w:color="auto" w:fill="B8CCE4"/>
          </w:tcPr>
          <w:p w:rsidR="002A3841" w:rsidRPr="002F5079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B8CCE4"/>
          </w:tcPr>
          <w:p w:rsidR="002A3841" w:rsidRPr="00B406A5" w:rsidRDefault="002A3841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B8CCE4"/>
          </w:tcPr>
          <w:p w:rsidR="002A3841" w:rsidRPr="00B406A5" w:rsidRDefault="002A3841" w:rsidP="004103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Анаприлін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27E56" w:rsidRDefault="002A3841" w:rsidP="000F4D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Анаприлін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Пропранолол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FD7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Антраль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0,2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1,0 – 1мг/мл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0237A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Pr="002F5079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Аугументин 625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Амоксицилін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05.2020</w:t>
            </w: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  <w:p w:rsidR="002A3841" w:rsidRPr="00C74828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1C11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C74828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828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Ацетилсаліцилова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Бальзамічний лінімент ( за Вишневським)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Вісмут трибромфенолят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Дьоготь березовий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67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C74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440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665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A3841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A3841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EC6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A3841" w:rsidRDefault="002A3841" w:rsidP="00EB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Бензилбензоат емульсія</w:t>
            </w:r>
          </w:p>
        </w:tc>
        <w:tc>
          <w:tcPr>
            <w:tcW w:w="2216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Бензилбензоат</w:t>
            </w:r>
          </w:p>
        </w:tc>
        <w:tc>
          <w:tcPr>
            <w:tcW w:w="1289" w:type="dxa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20мг/г</w:t>
            </w:r>
          </w:p>
        </w:tc>
        <w:tc>
          <w:tcPr>
            <w:tcW w:w="1517" w:type="dxa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331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612" w:type="dxa"/>
          </w:tcPr>
          <w:p w:rsidR="002A3841" w:rsidRDefault="002A3841" w:rsidP="005716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AB2F2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A3841" w:rsidRPr="002F5079" w:rsidRDefault="002A3841" w:rsidP="00602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A3841" w:rsidRDefault="002A3841" w:rsidP="006021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B494F" w:rsidRDefault="002A3841" w:rsidP="003C2D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Бензилпеніцилін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Бензилпеніциліну натрієва сіль</w:t>
            </w:r>
          </w:p>
        </w:tc>
        <w:tc>
          <w:tcPr>
            <w:tcW w:w="1289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Фл.- 1000000 ОД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B494F" w:rsidRDefault="002A38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520</w:t>
            </w:r>
          </w:p>
        </w:tc>
        <w:tc>
          <w:tcPr>
            <w:tcW w:w="1612" w:type="dxa"/>
          </w:tcPr>
          <w:p w:rsidR="002A3841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E34C8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Бетадин</w:t>
            </w:r>
          </w:p>
        </w:tc>
        <w:tc>
          <w:tcPr>
            <w:tcW w:w="2216" w:type="dxa"/>
          </w:tcPr>
          <w:p w:rsidR="002A3841" w:rsidRDefault="002A38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Повідон йоду</w:t>
            </w:r>
          </w:p>
        </w:tc>
        <w:tc>
          <w:tcPr>
            <w:tcW w:w="1289" w:type="dxa"/>
          </w:tcPr>
          <w:p w:rsidR="002A3841" w:rsidRPr="002F5079" w:rsidRDefault="002A38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10%</w:t>
            </w:r>
          </w:p>
        </w:tc>
        <w:tc>
          <w:tcPr>
            <w:tcW w:w="1517" w:type="dxa"/>
          </w:tcPr>
          <w:p w:rsidR="002A3841" w:rsidRPr="002F5079" w:rsidRDefault="002A3841" w:rsidP="00957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957BB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2A3841" w:rsidRDefault="002A3841" w:rsidP="00D1496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– н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Борної кислоти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Борна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3%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A206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45414A" w:rsidRDefault="002A3841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2970</w:t>
            </w:r>
          </w:p>
        </w:tc>
        <w:tc>
          <w:tcPr>
            <w:tcW w:w="1612" w:type="dxa"/>
            <w:shd w:val="clear" w:color="auto" w:fill="FFFF99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Pr="002F5079" w:rsidRDefault="002A38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A3841" w:rsidRPr="002F5079" w:rsidRDefault="002A38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A3841" w:rsidRPr="002F5079" w:rsidRDefault="002A38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45414A" w:rsidRDefault="002A38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2930</w:t>
            </w:r>
          </w:p>
        </w:tc>
        <w:tc>
          <w:tcPr>
            <w:tcW w:w="1612" w:type="dxa"/>
            <w:shd w:val="clear" w:color="auto" w:fill="FFFF99"/>
          </w:tcPr>
          <w:p w:rsidR="002A3841" w:rsidRPr="002F5079" w:rsidRDefault="002A3841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Pr="002F5079" w:rsidRDefault="002A38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A3841" w:rsidRPr="002F5079" w:rsidRDefault="002A38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A3841" w:rsidRPr="002F5079" w:rsidRDefault="002A38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8E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45414A" w:rsidRDefault="002A3841" w:rsidP="00FF53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FFF99"/>
          </w:tcPr>
          <w:p w:rsidR="002A3841" w:rsidRPr="002F5079" w:rsidRDefault="002A3841" w:rsidP="0029648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45414A" w:rsidRDefault="002A3841" w:rsidP="006450D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4450</w:t>
            </w:r>
          </w:p>
        </w:tc>
        <w:tc>
          <w:tcPr>
            <w:tcW w:w="1612" w:type="dxa"/>
            <w:shd w:val="clear" w:color="auto" w:fill="FFFF99"/>
          </w:tcPr>
          <w:p w:rsidR="002A3841" w:rsidRPr="002F5079" w:rsidRDefault="002A3841" w:rsidP="00AC5CB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99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Вальпроком</w:t>
            </w:r>
          </w:p>
        </w:tc>
        <w:tc>
          <w:tcPr>
            <w:tcW w:w="2216" w:type="dxa"/>
            <w:shd w:val="clear" w:color="auto" w:fill="FFFF99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натрію/Вальпроєва сіль</w:t>
            </w:r>
          </w:p>
        </w:tc>
        <w:tc>
          <w:tcPr>
            <w:tcW w:w="1289" w:type="dxa"/>
            <w:shd w:val="clear" w:color="auto" w:fill="FFFF99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  <w:shd w:val="clear" w:color="auto" w:fill="FFFF99"/>
          </w:tcPr>
          <w:p w:rsidR="002A3841" w:rsidRPr="002F5079" w:rsidRDefault="002A3841" w:rsidP="00EB7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99"/>
          </w:tcPr>
          <w:p w:rsidR="002A3841" w:rsidRPr="0045414A" w:rsidRDefault="002A3841" w:rsidP="00EB7E3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612" w:type="dxa"/>
            <w:shd w:val="clear" w:color="auto" w:fill="FFFF99"/>
          </w:tcPr>
          <w:p w:rsidR="002A3841" w:rsidRPr="002F5079" w:rsidRDefault="002A3841" w:rsidP="00056E9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Велаксин</w:t>
            </w:r>
          </w:p>
        </w:tc>
        <w:tc>
          <w:tcPr>
            <w:tcW w:w="2216" w:type="dxa"/>
          </w:tcPr>
          <w:p w:rsidR="002A3841" w:rsidRPr="002F5079" w:rsidRDefault="002A38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Венлафаксин</w:t>
            </w:r>
          </w:p>
        </w:tc>
        <w:tc>
          <w:tcPr>
            <w:tcW w:w="1289" w:type="dxa"/>
          </w:tcPr>
          <w:p w:rsidR="002A3841" w:rsidRPr="002F5079" w:rsidRDefault="002A38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1517" w:type="dxa"/>
          </w:tcPr>
          <w:p w:rsidR="002A3841" w:rsidRPr="002F5079" w:rsidRDefault="002A3841" w:rsidP="002C5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D0DCB" w:rsidRDefault="002A3841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612" w:type="dxa"/>
          </w:tcPr>
          <w:p w:rsidR="002A3841" w:rsidRPr="002F5079" w:rsidRDefault="002A3841" w:rsidP="002C5A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216" w:type="dxa"/>
          </w:tcPr>
          <w:p w:rsidR="002A3841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1289" w:type="dxa"/>
          </w:tcPr>
          <w:p w:rsidR="002A3841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smartTag w:uri="urn:schemas-microsoft-com:office:smarttags" w:element="metricconverter">
              <w:smartTagPr>
                <w:attr w:name="ProductID" w:val="0,2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0,25 г</w:t>
              </w:r>
            </w:smartTag>
          </w:p>
        </w:tc>
        <w:tc>
          <w:tcPr>
            <w:tcW w:w="1517" w:type="dxa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7C4C9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8A44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253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sz w:val="24"/>
                <w:szCs w:val="24"/>
              </w:rPr>
              <w:t>еридол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Default="002A3841" w:rsidP="009C5D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8B494F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8B494F" w:rsidRDefault="002A3841" w:rsidP="0058518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Галоприл</w:t>
            </w:r>
          </w:p>
        </w:tc>
        <w:tc>
          <w:tcPr>
            <w:tcW w:w="2216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9423B0" w:rsidRDefault="002A3841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871</w:t>
            </w:r>
          </w:p>
        </w:tc>
        <w:tc>
          <w:tcPr>
            <w:tcW w:w="1612" w:type="dxa"/>
            <w:shd w:val="clear" w:color="auto" w:fill="CCCCCC"/>
          </w:tcPr>
          <w:p w:rsidR="002A3841" w:rsidRPr="002F5079" w:rsidRDefault="002A38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527E56" w:rsidRDefault="002A3841" w:rsidP="002E2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343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5 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331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527E56" w:rsidRDefault="002A3841" w:rsidP="00836E5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2035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33147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Галоперидол- деканоат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1,0 – 50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мг/мл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0B4EB3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Галоприл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Галоперидол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1,5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2A3841" w:rsidRDefault="002A3841" w:rsidP="002A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A3841" w:rsidRPr="002F5079" w:rsidTr="00C41C13">
        <w:trPr>
          <w:trHeight w:val="652"/>
        </w:trPr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Гентаміцину сульфат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40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571623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Гепарин натрію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5,0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0237A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 ІС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Гідазепам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0237A" w:rsidRDefault="002A3841" w:rsidP="009E71D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A3841" w:rsidRDefault="002A38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Глюкоза моногідрат</w:t>
            </w:r>
          </w:p>
        </w:tc>
        <w:tc>
          <w:tcPr>
            <w:tcW w:w="1289" w:type="dxa"/>
          </w:tcPr>
          <w:p w:rsidR="002A3841" w:rsidRPr="002F5079" w:rsidRDefault="002A38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- 20,0 - 40%</w:t>
            </w:r>
          </w:p>
        </w:tc>
        <w:tc>
          <w:tcPr>
            <w:tcW w:w="1517" w:type="dxa"/>
          </w:tcPr>
          <w:p w:rsidR="002A3841" w:rsidRPr="002F5079" w:rsidRDefault="002A3841" w:rsidP="00EC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A3841" w:rsidRDefault="002A3841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6C448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12" w:type="dxa"/>
          </w:tcPr>
          <w:p w:rsidR="002A3841" w:rsidRPr="00D1518D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юкоза</w:t>
            </w:r>
          </w:p>
        </w:tc>
        <w:tc>
          <w:tcPr>
            <w:tcW w:w="1289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5 % - 200,0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9B2A99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612" w:type="dxa"/>
          </w:tcPr>
          <w:p w:rsidR="002A3841" w:rsidRPr="00D1518D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A3841" w:rsidRPr="002F5079" w:rsidTr="00864D45">
        <w:tc>
          <w:tcPr>
            <w:tcW w:w="2066" w:type="dxa"/>
            <w:shd w:val="clear" w:color="auto" w:fill="E5B8B7"/>
          </w:tcPr>
          <w:p w:rsidR="002A3841" w:rsidRPr="00A33888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  <w:shd w:val="clear" w:color="auto" w:fill="E5B8B7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1289" w:type="dxa"/>
            <w:shd w:val="clear" w:color="auto" w:fill="E5B8B7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0,5 мг</w:t>
            </w:r>
          </w:p>
        </w:tc>
        <w:tc>
          <w:tcPr>
            <w:tcW w:w="1517" w:type="dxa"/>
            <w:shd w:val="clear" w:color="auto" w:fill="E5B8B7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E5B8B7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  <w:shd w:val="clear" w:color="auto" w:fill="E5B8B7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Дексаметазон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Дексаметазону натрію фосфат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4 мг/мл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Депакін хроно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27E56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A790D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400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A790D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медрол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Дифенгідраміну</w:t>
            </w:r>
          </w:p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1%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45414A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12" w:type="dxa"/>
          </w:tcPr>
          <w:p w:rsidR="002A3841" w:rsidRPr="002F5079" w:rsidRDefault="002A3841" w:rsidP="00E44C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Дицинон</w:t>
            </w:r>
          </w:p>
        </w:tc>
        <w:tc>
          <w:tcPr>
            <w:tcW w:w="2216" w:type="dxa"/>
          </w:tcPr>
          <w:p w:rsidR="002A3841" w:rsidRDefault="002A3841" w:rsidP="007F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Етамзилат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Дибазол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Бендазол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Амп.- 10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904D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Диклофенак натрію</w:t>
            </w:r>
          </w:p>
        </w:tc>
        <w:tc>
          <w:tcPr>
            <w:tcW w:w="1289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5,0 – 2.5%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160F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Амп.- 2%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A790D" w:rsidRDefault="002A3841" w:rsidP="009F25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Дитилін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Суксаметонію йодід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A3841" w:rsidRPr="000A790D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178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Дротаверину гідрохлорид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Еналаприл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Еналаприл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Еуфілін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Теофілін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5,0 - 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Золопент 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Пантопрозол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Default="002A3841" w:rsidP="00BA52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Зонік</w:t>
            </w:r>
          </w:p>
        </w:tc>
        <w:tc>
          <w:tcPr>
            <w:tcW w:w="2216" w:type="dxa"/>
          </w:tcPr>
          <w:p w:rsidR="002A3841" w:rsidRDefault="002A3841" w:rsidP="00A263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Прегабалін 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Кап. – 150 мг</w:t>
            </w:r>
          </w:p>
        </w:tc>
        <w:tc>
          <w:tcPr>
            <w:tcW w:w="1517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Гуманітарна </w:t>
            </w:r>
          </w:p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</w:t>
            </w:r>
          </w:p>
        </w:tc>
        <w:tc>
          <w:tcPr>
            <w:tcW w:w="1189" w:type="dxa"/>
          </w:tcPr>
          <w:p w:rsidR="002A3841" w:rsidRDefault="002A384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C25B5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 спиртовий розчин</w:t>
            </w:r>
          </w:p>
        </w:tc>
        <w:tc>
          <w:tcPr>
            <w:tcW w:w="2216" w:type="dxa"/>
          </w:tcPr>
          <w:p w:rsidR="002A3841" w:rsidRPr="00C25B5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Йод</w:t>
            </w:r>
          </w:p>
        </w:tc>
        <w:tc>
          <w:tcPr>
            <w:tcW w:w="1289" w:type="dxa"/>
          </w:tcPr>
          <w:p w:rsidR="002A3841" w:rsidRPr="00C25B5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Фл. – 5%</w:t>
            </w:r>
          </w:p>
        </w:tc>
        <w:tc>
          <w:tcPr>
            <w:tcW w:w="1517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71623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A3841" w:rsidRPr="00C25B59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216" w:type="dxa"/>
          </w:tcPr>
          <w:p w:rsidR="002A3841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1289" w:type="dxa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10%</w:t>
            </w:r>
          </w:p>
        </w:tc>
        <w:tc>
          <w:tcPr>
            <w:tcW w:w="1517" w:type="dxa"/>
          </w:tcPr>
          <w:p w:rsidR="002A3841" w:rsidRPr="002F5079" w:rsidRDefault="002A3841" w:rsidP="00275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752E2" w:rsidRDefault="002A3841" w:rsidP="002752E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904D66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CD0DCB" w:rsidRDefault="002A38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CCCC"/>
          </w:tcPr>
          <w:p w:rsidR="002A3841" w:rsidRDefault="002A38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904D66" w:rsidRDefault="002A3841" w:rsidP="009B2A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  <w:shd w:val="clear" w:color="auto" w:fill="CCCCCC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05.2021  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CCCC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216" w:type="dxa"/>
            <w:shd w:val="clear" w:color="auto" w:fill="CCCCCC"/>
          </w:tcPr>
          <w:p w:rsidR="002A3841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Кальцію хлорид</w:t>
            </w:r>
          </w:p>
        </w:tc>
        <w:tc>
          <w:tcPr>
            <w:tcW w:w="1289" w:type="dxa"/>
            <w:shd w:val="clear" w:color="auto" w:fill="CCCCCC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10,0 – 10 %</w:t>
            </w:r>
          </w:p>
        </w:tc>
        <w:tc>
          <w:tcPr>
            <w:tcW w:w="1517" w:type="dxa"/>
            <w:shd w:val="clear" w:color="auto" w:fill="CCCCCC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CCCC"/>
          </w:tcPr>
          <w:p w:rsidR="002A3841" w:rsidRPr="00904D66" w:rsidRDefault="002A38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CCCCCC"/>
          </w:tcPr>
          <w:p w:rsidR="002A3841" w:rsidRPr="002F5079" w:rsidRDefault="002A38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01.2022  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94423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3100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A3841" w:rsidRDefault="002A38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A3841" w:rsidRPr="002F5079" w:rsidRDefault="002A3841" w:rsidP="008567F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A3841" w:rsidRPr="002F5079" w:rsidRDefault="002A3841" w:rsidP="0085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D62BA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3300</w:t>
            </w:r>
          </w:p>
        </w:tc>
        <w:tc>
          <w:tcPr>
            <w:tcW w:w="1612" w:type="dxa"/>
          </w:tcPr>
          <w:p w:rsidR="002A3841" w:rsidRDefault="002A3841" w:rsidP="008567F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2216" w:type="dxa"/>
          </w:tcPr>
          <w:p w:rsidR="002A3841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Карбамазепін</w:t>
            </w:r>
          </w:p>
        </w:tc>
        <w:tc>
          <w:tcPr>
            <w:tcW w:w="1289" w:type="dxa"/>
          </w:tcPr>
          <w:p w:rsidR="002A3841" w:rsidRPr="002F5079" w:rsidRDefault="002A3841" w:rsidP="00E8679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A3841" w:rsidRPr="002F5079" w:rsidRDefault="002A3841" w:rsidP="00E867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45150</w:t>
            </w:r>
          </w:p>
        </w:tc>
        <w:tc>
          <w:tcPr>
            <w:tcW w:w="1612" w:type="dxa"/>
          </w:tcPr>
          <w:p w:rsidR="002A3841" w:rsidRDefault="002A3841" w:rsidP="00487D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Карведилол - КВ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Карведілол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12,5 мг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F5C2B" w:rsidRDefault="002A3841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271E3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Кетилепт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Кветіапин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</w:p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9C16FE" w:rsidRDefault="002A3841" w:rsidP="00874C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Кетолонг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Кеторолак</w:t>
            </w:r>
          </w:p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трометанін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3 %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A3841" w:rsidRDefault="002A38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A3841" w:rsidRDefault="002A3841" w:rsidP="005C25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5C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1342" w:rsidRDefault="002A3841" w:rsidP="001349C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1700</w:t>
            </w:r>
          </w:p>
        </w:tc>
        <w:tc>
          <w:tcPr>
            <w:tcW w:w="1612" w:type="dxa"/>
          </w:tcPr>
          <w:p w:rsidR="002A3841" w:rsidRPr="005C25DE" w:rsidRDefault="002A3841" w:rsidP="005C25D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A3841" w:rsidRDefault="002A3841" w:rsidP="0090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A3841" w:rsidRPr="00581342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2090</w:t>
            </w:r>
          </w:p>
        </w:tc>
        <w:tc>
          <w:tcPr>
            <w:tcW w:w="1612" w:type="dxa"/>
          </w:tcPr>
          <w:p w:rsidR="002A3841" w:rsidRPr="005C25DE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A3841" w:rsidRDefault="002A38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A3841" w:rsidRDefault="002A3841" w:rsidP="0050213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50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1342" w:rsidRDefault="002A38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3050</w:t>
            </w:r>
          </w:p>
        </w:tc>
        <w:tc>
          <w:tcPr>
            <w:tcW w:w="1612" w:type="dxa"/>
          </w:tcPr>
          <w:p w:rsidR="002A3841" w:rsidRPr="005C25DE" w:rsidRDefault="002A3841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Клофраніл</w:t>
            </w:r>
          </w:p>
        </w:tc>
        <w:tc>
          <w:tcPr>
            <w:tcW w:w="2216" w:type="dxa"/>
          </w:tcPr>
          <w:p w:rsidR="002A3841" w:rsidRDefault="002A38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Кломіпрамін</w:t>
            </w:r>
          </w:p>
        </w:tc>
        <w:tc>
          <w:tcPr>
            <w:tcW w:w="1289" w:type="dxa"/>
          </w:tcPr>
          <w:p w:rsidR="002A3841" w:rsidRDefault="002A3841" w:rsidP="00FF14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4250</w:t>
            </w:r>
          </w:p>
        </w:tc>
        <w:tc>
          <w:tcPr>
            <w:tcW w:w="1612" w:type="dxa"/>
          </w:tcPr>
          <w:p w:rsidR="002A3841" w:rsidRDefault="002A3841" w:rsidP="00622D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Корвалдин</w:t>
            </w:r>
          </w:p>
        </w:tc>
        <w:tc>
          <w:tcPr>
            <w:tcW w:w="2216" w:type="dxa"/>
          </w:tcPr>
          <w:p w:rsidR="002A3841" w:rsidRPr="009F5E8B" w:rsidRDefault="002A3841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Етиловий ефір альфа – бромізовалеріанової кислоти, фенобарбітал, олія м</w:t>
            </w:r>
            <w:r w:rsidRPr="00F975ED">
              <w:rPr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яти перцової, олія хмелю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25 мл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2A3841" w:rsidRPr="00670ED8" w:rsidRDefault="002A3841" w:rsidP="00670E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Кордіамін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Нікетамід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25% - 2,0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1A32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Ламітрил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Ламотриджину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Левомеколь</w:t>
            </w:r>
          </w:p>
        </w:tc>
        <w:tc>
          <w:tcPr>
            <w:tcW w:w="2216" w:type="dxa"/>
          </w:tcPr>
          <w:p w:rsidR="002A3841" w:rsidRDefault="002A38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Хлорамфеніколу, метилурацил</w:t>
            </w:r>
          </w:p>
        </w:tc>
        <w:tc>
          <w:tcPr>
            <w:tcW w:w="1289" w:type="dxa"/>
          </w:tcPr>
          <w:p w:rsidR="002A3841" w:rsidRDefault="002A3841" w:rsidP="0002063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Туб. – 40 г</w:t>
            </w:r>
          </w:p>
        </w:tc>
        <w:tc>
          <w:tcPr>
            <w:tcW w:w="1517" w:type="dxa"/>
          </w:tcPr>
          <w:p w:rsidR="002A3841" w:rsidRPr="002F5079" w:rsidRDefault="002A38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Default="002A3841" w:rsidP="0002063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2" w:type="dxa"/>
          </w:tcPr>
          <w:p w:rsidR="002A3841" w:rsidRDefault="002A3841" w:rsidP="00A958A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2A3841" w:rsidRPr="002F5079" w:rsidRDefault="002A3841" w:rsidP="004103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A3841" w:rsidRPr="002F5079" w:rsidRDefault="002A3841" w:rsidP="00B17A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мг.</w:t>
            </w:r>
          </w:p>
        </w:tc>
        <w:tc>
          <w:tcPr>
            <w:tcW w:w="1517" w:type="dxa"/>
          </w:tcPr>
          <w:p w:rsidR="002A3841" w:rsidRPr="002F5079" w:rsidRDefault="002A3841" w:rsidP="00410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4791" w:rsidRDefault="002A38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A3841" w:rsidRPr="0012734C" w:rsidRDefault="002A3841" w:rsidP="004103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Левоміцетин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479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Левоміцетин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Хлорамфенікол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250 мг.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3C63D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Лідокаїн</w:t>
            </w:r>
          </w:p>
        </w:tc>
        <w:tc>
          <w:tcPr>
            <w:tcW w:w="2216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Лідокаїну гідрохлорид</w:t>
            </w:r>
          </w:p>
        </w:tc>
        <w:tc>
          <w:tcPr>
            <w:tcW w:w="1289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2 %</w:t>
            </w:r>
          </w:p>
        </w:tc>
        <w:tc>
          <w:tcPr>
            <w:tcW w:w="1517" w:type="dxa"/>
          </w:tcPr>
          <w:p w:rsidR="002A3841" w:rsidRPr="002F5079" w:rsidRDefault="002A3841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2F12B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271E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2A3841" w:rsidRPr="002F5079" w:rsidRDefault="002A3841" w:rsidP="003A4B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3A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0016A" w:rsidRDefault="002A3841" w:rsidP="003A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Default="002A3841" w:rsidP="0051637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2216" w:type="dxa"/>
          </w:tcPr>
          <w:p w:rsidR="002A3841" w:rsidRPr="002F5079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Лоперамід</w:t>
            </w:r>
          </w:p>
        </w:tc>
        <w:tc>
          <w:tcPr>
            <w:tcW w:w="1289" w:type="dxa"/>
          </w:tcPr>
          <w:p w:rsidR="002A3841" w:rsidRPr="002F5079" w:rsidRDefault="002A3841" w:rsidP="001E09D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80016A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Default="002A3841" w:rsidP="008335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FF04D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Pr="002F5079" w:rsidRDefault="002A38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A3841" w:rsidRPr="002F5079" w:rsidRDefault="002A38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</w:tcPr>
          <w:p w:rsidR="002A3841" w:rsidRPr="002F5079" w:rsidRDefault="002A38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A3841" w:rsidRPr="002F5079" w:rsidRDefault="002A38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2216" w:type="dxa"/>
          </w:tcPr>
          <w:p w:rsidR="002A3841" w:rsidRPr="002F5079" w:rsidRDefault="002A38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Лоратадин</w:t>
            </w:r>
          </w:p>
        </w:tc>
        <w:tc>
          <w:tcPr>
            <w:tcW w:w="1289" w:type="dxa"/>
          </w:tcPr>
          <w:p w:rsidR="002A3841" w:rsidRPr="002F5079" w:rsidRDefault="002A3841" w:rsidP="00545DA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560</w:t>
            </w:r>
          </w:p>
        </w:tc>
        <w:tc>
          <w:tcPr>
            <w:tcW w:w="1612" w:type="dxa"/>
          </w:tcPr>
          <w:p w:rsidR="002A3841" w:rsidRPr="002F5079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Магнію сульфат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Магнію сульфат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25 %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61D94" w:rsidRDefault="002A3841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707E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1342" w:rsidRDefault="002A3841" w:rsidP="00AB40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2711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 - Новофарм</w:t>
            </w:r>
          </w:p>
        </w:tc>
        <w:tc>
          <w:tcPr>
            <w:tcW w:w="2216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Маніт</w:t>
            </w:r>
          </w:p>
        </w:tc>
        <w:tc>
          <w:tcPr>
            <w:tcW w:w="1289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 – 150 мг/мл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423B0" w:rsidRDefault="002A38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612" w:type="dxa"/>
          </w:tcPr>
          <w:p w:rsidR="002A3841" w:rsidRPr="002F5079" w:rsidRDefault="002A3841" w:rsidP="0010795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Меліпрамін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Іміпраміну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2A3E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Метоклопрамід</w:t>
            </w:r>
          </w:p>
        </w:tc>
        <w:tc>
          <w:tcPr>
            <w:tcW w:w="2216" w:type="dxa"/>
          </w:tcPr>
          <w:p w:rsidR="002A3841" w:rsidRPr="002F5079" w:rsidRDefault="002A38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Метогклопрамід</w:t>
            </w:r>
          </w:p>
        </w:tc>
        <w:tc>
          <w:tcPr>
            <w:tcW w:w="1289" w:type="dxa"/>
          </w:tcPr>
          <w:p w:rsidR="002A3841" w:rsidRPr="002F5079" w:rsidRDefault="002A38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 мг</w:t>
            </w:r>
          </w:p>
        </w:tc>
        <w:tc>
          <w:tcPr>
            <w:tcW w:w="1517" w:type="dxa"/>
          </w:tcPr>
          <w:p w:rsidR="002A3841" w:rsidRPr="002F5079" w:rsidRDefault="002A3841" w:rsidP="00F54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17854" w:rsidRDefault="002A3841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</w:tcPr>
          <w:p w:rsidR="002A3841" w:rsidRDefault="002A3841" w:rsidP="00F54A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2A3841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2A3841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FF04D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Default="002A3841" w:rsidP="000137E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Метронідазол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250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Метилурацил 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Метилурацил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супоз. 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благодійна допомога</w:t>
            </w:r>
          </w:p>
        </w:tc>
        <w:tc>
          <w:tcPr>
            <w:tcW w:w="1189" w:type="dxa"/>
          </w:tcPr>
          <w:p w:rsidR="002A3841" w:rsidRPr="006C7505" w:rsidRDefault="002A3841" w:rsidP="004178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A71BA2" w:rsidRDefault="002A3841" w:rsidP="00EC133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E823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612" w:type="dxa"/>
          </w:tcPr>
          <w:p w:rsidR="002A3841" w:rsidRPr="002F5079" w:rsidRDefault="002A3841" w:rsidP="005F034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B82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177</w:t>
            </w:r>
          </w:p>
        </w:tc>
        <w:tc>
          <w:tcPr>
            <w:tcW w:w="1612" w:type="dxa"/>
          </w:tcPr>
          <w:p w:rsidR="002A3841" w:rsidRPr="002F5079" w:rsidRDefault="002A3841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A3841" w:rsidRPr="002F5079" w:rsidRDefault="002A3841" w:rsidP="00B8261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Pr="002F5079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A3841" w:rsidRPr="002F5079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1038</w:t>
            </w:r>
          </w:p>
        </w:tc>
        <w:tc>
          <w:tcPr>
            <w:tcW w:w="1612" w:type="dxa"/>
          </w:tcPr>
          <w:p w:rsidR="002A3841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2216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Натрію Хлорид</w:t>
            </w:r>
          </w:p>
        </w:tc>
        <w:tc>
          <w:tcPr>
            <w:tcW w:w="1289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-200,0 – 0,9%</w:t>
            </w:r>
          </w:p>
        </w:tc>
        <w:tc>
          <w:tcPr>
            <w:tcW w:w="1517" w:type="dxa"/>
          </w:tcPr>
          <w:p w:rsidR="002A3841" w:rsidRPr="002F5079" w:rsidRDefault="002A3841" w:rsidP="00FF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57161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550</w:t>
            </w:r>
          </w:p>
        </w:tc>
        <w:tc>
          <w:tcPr>
            <w:tcW w:w="1612" w:type="dxa"/>
          </w:tcPr>
          <w:p w:rsidR="002A3841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Нейриспін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Таб.- 4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спін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Pr="002F5079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A3841" w:rsidRPr="002F5079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Нікотинової кислоти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розчин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Нікотинова кислота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1,0 – 10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F5079" w:rsidRDefault="002A3841" w:rsidP="003235B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Нітроксолін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Таб.50мг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A71BA2" w:rsidRDefault="002A38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24CA0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Ніфурозид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Ніфуроксазид</w:t>
            </w:r>
          </w:p>
        </w:tc>
        <w:tc>
          <w:tcPr>
            <w:tcW w:w="1289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Капс.- 200 мг</w:t>
            </w:r>
          </w:p>
        </w:tc>
        <w:tc>
          <w:tcPr>
            <w:tcW w:w="1517" w:type="dxa"/>
          </w:tcPr>
          <w:p w:rsidR="002A3841" w:rsidRPr="002F5079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524CA0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 - Дарниця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674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A3841" w:rsidRPr="002F5079" w:rsidRDefault="002A3841" w:rsidP="007F1F2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2A3841" w:rsidRPr="002F5079" w:rsidRDefault="002A3841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A3841" w:rsidRPr="002F5079" w:rsidRDefault="002A3841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2B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9B2A99" w:rsidRDefault="002A3841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Pr="002F5079" w:rsidRDefault="002A3841" w:rsidP="002B7D0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216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Парацетамол</w:t>
            </w:r>
          </w:p>
        </w:tc>
        <w:tc>
          <w:tcPr>
            <w:tcW w:w="1289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430</w:t>
            </w:r>
          </w:p>
        </w:tc>
        <w:tc>
          <w:tcPr>
            <w:tcW w:w="1612" w:type="dxa"/>
          </w:tcPr>
          <w:p w:rsidR="002A3841" w:rsidRPr="002F5079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Папаверин - гідрохлорид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Папаверин - гідрохлорид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61D94" w:rsidRDefault="002A3841" w:rsidP="00582FB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Пароксин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Парокситину гідрохлориду напівгідрат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-20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Піарон 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мг.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Default="002A3841" w:rsidP="00966FC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612" w:type="dxa"/>
          </w:tcPr>
          <w:p w:rsidR="002A3841" w:rsidRDefault="002A3841" w:rsidP="007A3E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Преднізолон</w:t>
            </w:r>
          </w:p>
        </w:tc>
        <w:tc>
          <w:tcPr>
            <w:tcW w:w="2216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Преднізолону натрію фосфат</w:t>
            </w:r>
          </w:p>
        </w:tc>
        <w:tc>
          <w:tcPr>
            <w:tcW w:w="1289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30 мг/ мл</w:t>
            </w:r>
          </w:p>
        </w:tc>
        <w:tc>
          <w:tcPr>
            <w:tcW w:w="1517" w:type="dxa"/>
          </w:tcPr>
          <w:p w:rsidR="002A3841" w:rsidRDefault="002A3841" w:rsidP="00907A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61D94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12" w:type="dxa"/>
          </w:tcPr>
          <w:p w:rsidR="002A3841" w:rsidRDefault="002A3841" w:rsidP="00907A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Прозерин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Неостигмін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0,5 мг/мл – 1,0мл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162CA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Default="002A3841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Проктозан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Проктозан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супоз.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Default="002A3841" w:rsidP="00162CA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62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</w:t>
            </w:r>
          </w:p>
        </w:tc>
        <w:tc>
          <w:tcPr>
            <w:tcW w:w="2216" w:type="dxa"/>
          </w:tcPr>
          <w:p w:rsidR="002A3841" w:rsidRDefault="002A3841" w:rsidP="0066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Ранітидин гідрохлорид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150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9023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Default="002A3841" w:rsidP="00C57DA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Реополіглюкін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E87D4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Римантадину гідрохлорид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Риспаксол 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2960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Риспаксол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Pr="00904D66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1150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Рисперон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ED59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1920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D0DCB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1860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A3841" w:rsidRPr="002F5079" w:rsidRDefault="002A38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9C1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B55D6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5160</w:t>
            </w:r>
          </w:p>
        </w:tc>
        <w:tc>
          <w:tcPr>
            <w:tcW w:w="1612" w:type="dxa"/>
          </w:tcPr>
          <w:p w:rsidR="002A3841" w:rsidRPr="002F5079" w:rsidRDefault="002A3841" w:rsidP="009C1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2216" w:type="dxa"/>
          </w:tcPr>
          <w:p w:rsidR="002A3841" w:rsidRPr="002F5079" w:rsidRDefault="002A38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 мг</w:t>
            </w:r>
          </w:p>
        </w:tc>
        <w:tc>
          <w:tcPr>
            <w:tcW w:w="1517" w:type="dxa"/>
          </w:tcPr>
          <w:p w:rsidR="002A3841" w:rsidRPr="002F5079" w:rsidRDefault="002A3841" w:rsidP="003A0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04D66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18240</w:t>
            </w:r>
          </w:p>
        </w:tc>
        <w:tc>
          <w:tcPr>
            <w:tcW w:w="1612" w:type="dxa"/>
          </w:tcPr>
          <w:p w:rsidR="002A3841" w:rsidRPr="002F5079" w:rsidRDefault="002A3841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лептид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CD0DCB" w:rsidRDefault="002A3841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</w:p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лептид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B4EB3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22050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Рінгер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Натрію хлорид, калію хлорид, кальцію хлорид гексагідрату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200,0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Благодійна допомога</w:t>
            </w:r>
          </w:p>
        </w:tc>
        <w:tc>
          <w:tcPr>
            <w:tcW w:w="1189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Сервонекс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Донепезилу 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Гуманітарна допомога</w:t>
            </w:r>
          </w:p>
        </w:tc>
        <w:tc>
          <w:tcPr>
            <w:tcW w:w="1189" w:type="dxa"/>
          </w:tcPr>
          <w:p w:rsidR="002A3841" w:rsidRPr="000B4EB3" w:rsidRDefault="002A3841" w:rsidP="00486D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12728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Солекс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Амісульприд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Солерон</w:t>
            </w:r>
          </w:p>
        </w:tc>
        <w:tc>
          <w:tcPr>
            <w:tcW w:w="2216" w:type="dxa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Амісульприду</w:t>
            </w:r>
          </w:p>
        </w:tc>
        <w:tc>
          <w:tcPr>
            <w:tcW w:w="1289" w:type="dxa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200 мг</w:t>
            </w:r>
          </w:p>
        </w:tc>
        <w:tc>
          <w:tcPr>
            <w:tcW w:w="1517" w:type="dxa"/>
          </w:tcPr>
          <w:p w:rsidR="002A3841" w:rsidRPr="0095246F" w:rsidRDefault="002A3841" w:rsidP="00564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Благодійний фонд</w:t>
            </w:r>
          </w:p>
        </w:tc>
        <w:tc>
          <w:tcPr>
            <w:tcW w:w="1189" w:type="dxa"/>
          </w:tcPr>
          <w:p w:rsidR="002A3841" w:rsidRPr="000B4EB3" w:rsidRDefault="002A3841" w:rsidP="00056E6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2" w:type="dxa"/>
          </w:tcPr>
          <w:p w:rsidR="002A3841" w:rsidRDefault="002A38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09.2020</w:t>
            </w:r>
          </w:p>
        </w:tc>
      </w:tr>
      <w:tr w:rsidR="002A3841" w:rsidTr="00CC5D32">
        <w:tc>
          <w:tcPr>
            <w:tcW w:w="2066" w:type="dxa"/>
          </w:tcPr>
          <w:p w:rsidR="002A3841" w:rsidRDefault="002A3841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2A3841" w:rsidRDefault="002A3841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2A3841" w:rsidRDefault="002A3841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2A3841" w:rsidRPr="002F5079" w:rsidRDefault="002A3841" w:rsidP="004A44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9268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12" w:type="dxa"/>
          </w:tcPr>
          <w:p w:rsidR="002A3841" w:rsidRDefault="002A3841" w:rsidP="001F576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9A70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2A3841" w:rsidRDefault="002A3841" w:rsidP="005C14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</w:tcPr>
          <w:p w:rsidR="002A3841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</w:tcPr>
          <w:p w:rsidR="002A3841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70%</w:t>
            </w:r>
          </w:p>
        </w:tc>
        <w:tc>
          <w:tcPr>
            <w:tcW w:w="1517" w:type="dxa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337</w:t>
            </w:r>
          </w:p>
        </w:tc>
        <w:tc>
          <w:tcPr>
            <w:tcW w:w="1612" w:type="dxa"/>
          </w:tcPr>
          <w:p w:rsidR="002A3841" w:rsidRDefault="002A3841" w:rsidP="00970A6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04.2024</w:t>
            </w:r>
          </w:p>
        </w:tc>
      </w:tr>
      <w:tr w:rsidR="002A3841" w:rsidRPr="002F5079" w:rsidTr="00D24C3D">
        <w:tc>
          <w:tcPr>
            <w:tcW w:w="2066" w:type="dxa"/>
            <w:shd w:val="clear" w:color="auto" w:fill="D6E3BC"/>
          </w:tcPr>
          <w:p w:rsidR="002A3841" w:rsidRDefault="002A3841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D6E3BC"/>
          </w:tcPr>
          <w:p w:rsidR="002A3841" w:rsidRDefault="002A3841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D6E3BC"/>
          </w:tcPr>
          <w:p w:rsidR="002A3841" w:rsidRDefault="002A3841" w:rsidP="00D1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100,0 – 96%</w:t>
            </w:r>
          </w:p>
        </w:tc>
        <w:tc>
          <w:tcPr>
            <w:tcW w:w="1517" w:type="dxa"/>
            <w:shd w:val="clear" w:color="auto" w:fill="D6E3BC"/>
          </w:tcPr>
          <w:p w:rsidR="002A3841" w:rsidRPr="002F5079" w:rsidRDefault="002A3841" w:rsidP="00BE0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D6E3BC"/>
          </w:tcPr>
          <w:p w:rsidR="002A3841" w:rsidRDefault="002A3841" w:rsidP="001805F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612" w:type="dxa"/>
            <w:shd w:val="clear" w:color="auto" w:fill="D6E3BC"/>
          </w:tcPr>
          <w:p w:rsidR="002A3841" w:rsidRDefault="002A3841" w:rsidP="00D14D5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03.2023</w:t>
            </w:r>
          </w:p>
        </w:tc>
      </w:tr>
      <w:tr w:rsidR="002A3841" w:rsidRPr="002F5079" w:rsidTr="00D24C3D">
        <w:tc>
          <w:tcPr>
            <w:tcW w:w="2066" w:type="dxa"/>
            <w:shd w:val="clear" w:color="auto" w:fill="76923C"/>
          </w:tcPr>
          <w:p w:rsidR="002A3841" w:rsidRDefault="002A38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216" w:type="dxa"/>
            <w:shd w:val="clear" w:color="auto" w:fill="76923C"/>
          </w:tcPr>
          <w:p w:rsidR="002A3841" w:rsidRDefault="002A38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Етанол</w:t>
            </w:r>
          </w:p>
        </w:tc>
        <w:tc>
          <w:tcPr>
            <w:tcW w:w="1289" w:type="dxa"/>
            <w:shd w:val="clear" w:color="auto" w:fill="76923C"/>
          </w:tcPr>
          <w:p w:rsidR="002A3841" w:rsidRDefault="002A38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 - г</w:t>
            </w:r>
          </w:p>
        </w:tc>
        <w:tc>
          <w:tcPr>
            <w:tcW w:w="1517" w:type="dxa"/>
            <w:shd w:val="clear" w:color="auto" w:fill="76923C"/>
          </w:tcPr>
          <w:p w:rsidR="002A3841" w:rsidRPr="002F5079" w:rsidRDefault="002A3841" w:rsidP="00C11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76923C"/>
          </w:tcPr>
          <w:p w:rsidR="002A3841" w:rsidRDefault="002A3841" w:rsidP="007550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4860</w:t>
            </w:r>
          </w:p>
        </w:tc>
        <w:tc>
          <w:tcPr>
            <w:tcW w:w="1612" w:type="dxa"/>
            <w:shd w:val="clear" w:color="auto" w:fill="76923C"/>
          </w:tcPr>
          <w:p w:rsidR="002A3841" w:rsidRDefault="002A3841" w:rsidP="00C11E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6958D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Спирт Камфорний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10 %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0653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Стимулотон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Сертралін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A790D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Стрептоміцин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1 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0A790D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Стрептоцид</w:t>
            </w:r>
          </w:p>
        </w:tc>
        <w:tc>
          <w:tcPr>
            <w:tcW w:w="2216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Сульфаніламід</w:t>
            </w:r>
          </w:p>
        </w:tc>
        <w:tc>
          <w:tcPr>
            <w:tcW w:w="1289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300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81342" w:rsidRDefault="002A3841" w:rsidP="002121B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Строфантин 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1F5C2B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Строфантин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C748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Строфантин - G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25 мг/мл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2%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BD38C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Супрастин</w:t>
            </w:r>
          </w:p>
        </w:tc>
        <w:tc>
          <w:tcPr>
            <w:tcW w:w="2216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1289" w:type="dxa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-25 мг</w:t>
            </w:r>
          </w:p>
        </w:tc>
        <w:tc>
          <w:tcPr>
            <w:tcW w:w="1517" w:type="dxa"/>
          </w:tcPr>
          <w:p w:rsidR="002A3841" w:rsidRPr="002F5079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2" w:type="dxa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Тіаміну хлорид</w:t>
            </w:r>
          </w:p>
        </w:tc>
        <w:tc>
          <w:tcPr>
            <w:tcW w:w="2216" w:type="dxa"/>
          </w:tcPr>
          <w:p w:rsidR="002A3841" w:rsidRPr="002F5079" w:rsidRDefault="002A3841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Тіамін гідрохлорид</w:t>
            </w:r>
          </w:p>
        </w:tc>
        <w:tc>
          <w:tcPr>
            <w:tcW w:w="1289" w:type="dxa"/>
          </w:tcPr>
          <w:p w:rsidR="002A3841" w:rsidRPr="002F5079" w:rsidRDefault="002A3841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Амп.- 1,0 – 50мг/мл </w:t>
            </w:r>
          </w:p>
        </w:tc>
        <w:tc>
          <w:tcPr>
            <w:tcW w:w="1517" w:type="dxa"/>
          </w:tcPr>
          <w:p w:rsidR="002A3841" w:rsidRPr="002F5079" w:rsidRDefault="002A3841" w:rsidP="00253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B7105B" w:rsidRDefault="002A3841" w:rsidP="0066588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F5079" w:rsidRDefault="002A3841" w:rsidP="0025313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</w:tc>
        <w:tc>
          <w:tcPr>
            <w:tcW w:w="2216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2A3841" w:rsidRPr="00A71BA2" w:rsidRDefault="002A3841" w:rsidP="00A71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612" w:type="dxa"/>
            <w:shd w:val="clear" w:color="auto" w:fill="F2DBDB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Трифтазин</w:t>
            </w:r>
          </w:p>
        </w:tc>
        <w:tc>
          <w:tcPr>
            <w:tcW w:w="2216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Тріфлуоперазін</w:t>
            </w:r>
          </w:p>
        </w:tc>
        <w:tc>
          <w:tcPr>
            <w:tcW w:w="1289" w:type="dxa"/>
            <w:shd w:val="clear" w:color="auto" w:fill="F2DBDB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0,2%</w:t>
            </w:r>
          </w:p>
        </w:tc>
        <w:tc>
          <w:tcPr>
            <w:tcW w:w="1517" w:type="dxa"/>
            <w:shd w:val="clear" w:color="auto" w:fill="F2DBDB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2DBDB"/>
          </w:tcPr>
          <w:p w:rsidR="002A3841" w:rsidRPr="007E7CA6" w:rsidRDefault="002A3841" w:rsidP="005411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612" w:type="dxa"/>
            <w:shd w:val="clear" w:color="auto" w:fill="F2DBDB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40 мг</w:t>
            </w:r>
          </w:p>
        </w:tc>
        <w:tc>
          <w:tcPr>
            <w:tcW w:w="1517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5414A" w:rsidRDefault="002A3841" w:rsidP="00BE15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612" w:type="dxa"/>
          </w:tcPr>
          <w:p w:rsidR="002A3841" w:rsidRPr="002F5079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03063D" w:rsidRDefault="002A3841" w:rsidP="00BA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12" w:type="dxa"/>
            <w:shd w:val="clear" w:color="auto" w:fill="CCFFFF"/>
          </w:tcPr>
          <w:p w:rsidR="002A3841" w:rsidRPr="002F5079" w:rsidRDefault="002A3841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  <w:p w:rsidR="002A3841" w:rsidRPr="002F5079" w:rsidRDefault="002A3841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461D94" w:rsidRDefault="002A3841" w:rsidP="009C5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7C091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CCFFFF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2216" w:type="dxa"/>
            <w:shd w:val="clear" w:color="auto" w:fill="CCFFFF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Фуросемід</w:t>
            </w:r>
          </w:p>
        </w:tc>
        <w:tc>
          <w:tcPr>
            <w:tcW w:w="1289" w:type="dxa"/>
            <w:shd w:val="clear" w:color="auto" w:fill="CCFFFF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-1%</w:t>
            </w:r>
          </w:p>
        </w:tc>
        <w:tc>
          <w:tcPr>
            <w:tcW w:w="1517" w:type="dxa"/>
            <w:shd w:val="clear" w:color="auto" w:fill="CCFFFF"/>
          </w:tcPr>
          <w:p w:rsidR="002A3841" w:rsidRPr="002F5079" w:rsidRDefault="002A3841" w:rsidP="00545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CCFFFF"/>
          </w:tcPr>
          <w:p w:rsidR="002A3841" w:rsidRPr="00461D94" w:rsidRDefault="002A3841" w:rsidP="0033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612" w:type="dxa"/>
            <w:shd w:val="clear" w:color="auto" w:fill="CCFFFF"/>
          </w:tcPr>
          <w:p w:rsidR="002A3841" w:rsidRDefault="002A3841" w:rsidP="00545DA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02.2022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</w:t>
            </w:r>
          </w:p>
        </w:tc>
        <w:tc>
          <w:tcPr>
            <w:tcW w:w="2216" w:type="dxa"/>
          </w:tcPr>
          <w:p w:rsidR="002A3841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Хлоргексидин біглюконат</w:t>
            </w:r>
          </w:p>
        </w:tc>
        <w:tc>
          <w:tcPr>
            <w:tcW w:w="1289" w:type="dxa"/>
          </w:tcPr>
          <w:p w:rsidR="002A3841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Фл. – 0,05%</w:t>
            </w:r>
          </w:p>
        </w:tc>
        <w:tc>
          <w:tcPr>
            <w:tcW w:w="1517" w:type="dxa"/>
          </w:tcPr>
          <w:p w:rsidR="002A3841" w:rsidRPr="002F5079" w:rsidRDefault="002A3841" w:rsidP="000E6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Default="002A3841" w:rsidP="000E68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12" w:type="dxa"/>
          </w:tcPr>
          <w:p w:rsidR="002A3841" w:rsidRDefault="002A3841" w:rsidP="000E684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527E56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612" w:type="dxa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07.2021</w:t>
            </w:r>
          </w:p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A3841" w:rsidRPr="00B7105B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993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2021  </w:t>
            </w:r>
          </w:p>
          <w:p w:rsidR="002A3841" w:rsidRPr="002F5079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Цефтріаксон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1000 мг</w:t>
            </w:r>
          </w:p>
        </w:tc>
        <w:tc>
          <w:tcPr>
            <w:tcW w:w="1517" w:type="dxa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2A3841" w:rsidRPr="00B7105B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4980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3841" w:rsidRPr="002F5079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Ципрофлоксацин </w:t>
            </w:r>
          </w:p>
        </w:tc>
        <w:tc>
          <w:tcPr>
            <w:tcW w:w="2216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Ципрофлоксацину гідрохлорид</w:t>
            </w:r>
          </w:p>
        </w:tc>
        <w:tc>
          <w:tcPr>
            <w:tcW w:w="1289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 xml:space="preserve">Таб. – </w:t>
            </w: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1517" w:type="dxa"/>
          </w:tcPr>
          <w:p w:rsidR="002A3841" w:rsidRPr="002F5079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9B2A9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612" w:type="dxa"/>
          </w:tcPr>
          <w:p w:rsidR="002A3841" w:rsidRPr="002F5079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2A3841" w:rsidRPr="002F5079" w:rsidTr="00CC5D32">
        <w:tc>
          <w:tcPr>
            <w:tcW w:w="206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Ціанокобаламін</w:t>
            </w:r>
          </w:p>
        </w:tc>
        <w:tc>
          <w:tcPr>
            <w:tcW w:w="2216" w:type="dxa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Ціанокобаламін</w:t>
            </w:r>
          </w:p>
        </w:tc>
        <w:tc>
          <w:tcPr>
            <w:tcW w:w="1289" w:type="dxa"/>
          </w:tcPr>
          <w:p w:rsidR="002A3841" w:rsidRDefault="002A3841" w:rsidP="005227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0,05 %</w:t>
            </w:r>
          </w:p>
        </w:tc>
        <w:tc>
          <w:tcPr>
            <w:tcW w:w="1517" w:type="dxa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</w:tcPr>
          <w:p w:rsidR="002A3841" w:rsidRPr="00461D94" w:rsidRDefault="002A3841" w:rsidP="0068612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612" w:type="dxa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02.2020</w:t>
            </w: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2216" w:type="dxa"/>
            <w:shd w:val="clear" w:color="auto" w:fill="92D050"/>
          </w:tcPr>
          <w:p w:rsidR="002A3841" w:rsidRDefault="002A3841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Морфін</w:t>
            </w:r>
          </w:p>
          <w:p w:rsidR="002A3841" w:rsidRPr="002F5079" w:rsidRDefault="002A3841" w:rsidP="0042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гідрохлорид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Амп. – 1% - 1,0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Default="002A3841" w:rsidP="00E50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12" w:type="dxa"/>
            <w:shd w:val="clear" w:color="auto" w:fill="92D050"/>
          </w:tcPr>
          <w:p w:rsidR="002A3841" w:rsidRDefault="002A3841" w:rsidP="00C83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10.2020</w:t>
            </w: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0A790D" w:rsidRDefault="002A3841" w:rsidP="008E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612" w:type="dxa"/>
            <w:shd w:val="clear" w:color="auto" w:fill="92D050"/>
          </w:tcPr>
          <w:p w:rsidR="002A3841" w:rsidRPr="002F5079" w:rsidRDefault="002A3841" w:rsidP="00F86DC1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05.2020 </w:t>
            </w:r>
          </w:p>
          <w:p w:rsidR="002A3841" w:rsidRPr="002F5079" w:rsidRDefault="002A3841" w:rsidP="00247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330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0A790D" w:rsidRDefault="002A3841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12" w:type="dxa"/>
            <w:shd w:val="clear" w:color="auto" w:fill="92D050"/>
          </w:tcPr>
          <w:p w:rsidR="002A3841" w:rsidRPr="002F5079" w:rsidRDefault="002A3841" w:rsidP="00330BBE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</w:p>
          <w:p w:rsidR="002A3841" w:rsidRPr="002F5079" w:rsidRDefault="002A3841" w:rsidP="00330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020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0A790D" w:rsidRDefault="002A3841" w:rsidP="00406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612" w:type="dxa"/>
            <w:shd w:val="clear" w:color="auto" w:fill="92D050"/>
          </w:tcPr>
          <w:p w:rsidR="002A3841" w:rsidRPr="002F5079" w:rsidRDefault="002A3841" w:rsidP="0002063C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A3841" w:rsidRPr="002F5079" w:rsidRDefault="002A3841" w:rsidP="000206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Натрія Тіопентал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Тіопентал натрію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Фл. – 1 гр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5E7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0A790D" w:rsidRDefault="002A3841" w:rsidP="000D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612" w:type="dxa"/>
            <w:shd w:val="clear" w:color="auto" w:fill="92D050"/>
          </w:tcPr>
          <w:p w:rsidR="002A3841" w:rsidRPr="002F5079" w:rsidRDefault="002A3841" w:rsidP="005E740B">
            <w:pPr>
              <w:tabs>
                <w:tab w:val="left" w:pos="240"/>
                <w:tab w:val="center" w:pos="69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F50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507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A3841" w:rsidRPr="002F5079" w:rsidRDefault="002A3841" w:rsidP="005E7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FF5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C0237A" w:rsidRDefault="002A3841" w:rsidP="00B50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422</w:t>
            </w:r>
          </w:p>
        </w:tc>
        <w:tc>
          <w:tcPr>
            <w:tcW w:w="1612" w:type="dxa"/>
            <w:shd w:val="clear" w:color="auto" w:fill="92D050"/>
          </w:tcPr>
          <w:p w:rsidR="002A3841" w:rsidRDefault="002A3841" w:rsidP="00FB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03.2021</w:t>
            </w: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Сибазон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Діазепам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Амп. – 0,5%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FF0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C0237A" w:rsidRDefault="002A3841" w:rsidP="0070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5255</w:t>
            </w:r>
          </w:p>
        </w:tc>
        <w:tc>
          <w:tcPr>
            <w:tcW w:w="1612" w:type="dxa"/>
            <w:shd w:val="clear" w:color="auto" w:fill="92D050"/>
          </w:tcPr>
          <w:p w:rsidR="002A3841" w:rsidRDefault="002A3841" w:rsidP="00D33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67761B">
        <w:tc>
          <w:tcPr>
            <w:tcW w:w="2066" w:type="dxa"/>
            <w:shd w:val="clear" w:color="auto" w:fill="92D050"/>
          </w:tcPr>
          <w:p w:rsidR="002A3841" w:rsidRPr="002F5079" w:rsidRDefault="002A38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Циклодол</w:t>
            </w:r>
          </w:p>
        </w:tc>
        <w:tc>
          <w:tcPr>
            <w:tcW w:w="2216" w:type="dxa"/>
            <w:shd w:val="clear" w:color="auto" w:fill="92D050"/>
          </w:tcPr>
          <w:p w:rsidR="002A3841" w:rsidRPr="002F5079" w:rsidRDefault="002A38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Тригексифенідилу гідрохлорид</w:t>
            </w:r>
          </w:p>
        </w:tc>
        <w:tc>
          <w:tcPr>
            <w:tcW w:w="1289" w:type="dxa"/>
            <w:shd w:val="clear" w:color="auto" w:fill="92D050"/>
          </w:tcPr>
          <w:p w:rsidR="002A3841" w:rsidRPr="002F5079" w:rsidRDefault="002A38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0,02 мг</w:t>
            </w:r>
          </w:p>
        </w:tc>
        <w:tc>
          <w:tcPr>
            <w:tcW w:w="1517" w:type="dxa"/>
            <w:shd w:val="clear" w:color="auto" w:fill="92D050"/>
          </w:tcPr>
          <w:p w:rsidR="002A3841" w:rsidRPr="002F5079" w:rsidRDefault="002A3841" w:rsidP="007458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92D050"/>
          </w:tcPr>
          <w:p w:rsidR="002A3841" w:rsidRPr="00B7105B" w:rsidRDefault="002A3841" w:rsidP="00745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12" w:type="dxa"/>
            <w:shd w:val="clear" w:color="auto" w:fill="92D050"/>
          </w:tcPr>
          <w:p w:rsidR="002A3841" w:rsidRDefault="002A3841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  <w:p w:rsidR="002A3841" w:rsidRPr="002F5079" w:rsidRDefault="002A3841" w:rsidP="007458B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18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Капс. – 40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Вальпроком Хроно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натрію, Вальпроєва кислота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4A41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4A4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5460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4A41D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Депакін сироп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1E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Вальпроат натрію</w:t>
            </w:r>
          </w:p>
        </w:tc>
        <w:tc>
          <w:tcPr>
            <w:tcW w:w="1289" w:type="dxa"/>
            <w:shd w:val="clear" w:color="auto" w:fill="FFFF00"/>
          </w:tcPr>
          <w:p w:rsidR="002A3841" w:rsidRPr="00481BEE" w:rsidRDefault="002A3841" w:rsidP="001E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BEE">
              <w:rPr>
                <w:rFonts w:ascii="Times New Roman" w:hAnsi="Times New Roman"/>
                <w:sz w:val="20"/>
                <w:szCs w:val="20"/>
              </w:rPr>
              <w:t>Фл. - 57,64 мг/мл – 150 мл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1E09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CB46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19000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  <w:p w:rsidR="002A3841" w:rsidRDefault="002A3841" w:rsidP="001E09D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Ламіктал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Ламотриджин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50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B221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B221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982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252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Топіромакс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Топірамат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– 100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ДП« Укрвакцина»</w:t>
            </w:r>
          </w:p>
          <w:p w:rsidR="002A3841" w:rsidRPr="00D62159" w:rsidRDefault="002A38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2159">
              <w:rPr>
                <w:rFonts w:ascii="Times New Roman" w:hAnsi="Times New Roman"/>
                <w:sz w:val="18"/>
                <w:szCs w:val="18"/>
              </w:rPr>
              <w:t>МОЗ України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10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5430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11.2020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18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2225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1650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Монсетин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Атомоксетин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222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25 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810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04.2021</w:t>
            </w:r>
          </w:p>
        </w:tc>
      </w:tr>
      <w:tr w:rsidR="002A3841" w:rsidRPr="002F5079" w:rsidTr="00CC5D32">
        <w:tc>
          <w:tcPr>
            <w:tcW w:w="206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Рисперидон</w:t>
            </w:r>
          </w:p>
        </w:tc>
        <w:tc>
          <w:tcPr>
            <w:tcW w:w="2216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Риспетрил</w:t>
            </w:r>
          </w:p>
        </w:tc>
        <w:tc>
          <w:tcPr>
            <w:tcW w:w="1289" w:type="dxa"/>
            <w:shd w:val="clear" w:color="auto" w:fill="FFFF00"/>
          </w:tcPr>
          <w:p w:rsidR="002A3841" w:rsidRDefault="002A3841" w:rsidP="0003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Таб. 1мг</w:t>
            </w:r>
          </w:p>
        </w:tc>
        <w:tc>
          <w:tcPr>
            <w:tcW w:w="1517" w:type="dxa"/>
            <w:shd w:val="clear" w:color="auto" w:fill="FFFF00"/>
          </w:tcPr>
          <w:p w:rsidR="002A3841" w:rsidRPr="00D62159" w:rsidRDefault="002A3841" w:rsidP="00481B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5079">
              <w:rPr>
                <w:rFonts w:ascii="Times New Roman" w:hAnsi="Times New Roman"/>
                <w:sz w:val="24"/>
                <w:szCs w:val="24"/>
              </w:rPr>
              <w:t>Кошти державного бюджету</w:t>
            </w:r>
          </w:p>
        </w:tc>
        <w:tc>
          <w:tcPr>
            <w:tcW w:w="1189" w:type="dxa"/>
            <w:shd w:val="clear" w:color="auto" w:fill="FFFF00"/>
          </w:tcPr>
          <w:p w:rsidR="002A3841" w:rsidRDefault="002A3841" w:rsidP="00F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3960</w:t>
            </w:r>
          </w:p>
        </w:tc>
        <w:tc>
          <w:tcPr>
            <w:tcW w:w="1612" w:type="dxa"/>
            <w:shd w:val="clear" w:color="auto" w:fill="FFFF00"/>
          </w:tcPr>
          <w:p w:rsidR="002A3841" w:rsidRDefault="002A3841" w:rsidP="0003623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05.2022</w:t>
            </w:r>
          </w:p>
        </w:tc>
      </w:tr>
    </w:tbl>
    <w:p w:rsidR="002A3841" w:rsidRDefault="002A3841" w:rsidP="00090FDE">
      <w:pPr>
        <w:spacing w:line="360" w:lineRule="auto"/>
        <w:rPr>
          <w:rFonts w:ascii="Times New Roman" w:hAnsi="Times New Roman"/>
          <w:lang w:val="ru-RU"/>
        </w:rPr>
      </w:pPr>
    </w:p>
    <w:p w:rsidR="002A3841" w:rsidRPr="00972A30" w:rsidRDefault="002A3841" w:rsidP="00090FDE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72A30">
        <w:rPr>
          <w:rFonts w:ascii="Times New Roman" w:hAnsi="Times New Roman"/>
          <w:sz w:val="28"/>
          <w:szCs w:val="28"/>
        </w:rPr>
        <w:t>Підготува</w:t>
      </w:r>
      <w:r>
        <w:rPr>
          <w:rFonts w:ascii="Times New Roman" w:hAnsi="Times New Roman"/>
          <w:sz w:val="28"/>
          <w:szCs w:val="28"/>
        </w:rPr>
        <w:t>в</w:t>
      </w:r>
      <w:r w:rsidRPr="00972A30">
        <w:rPr>
          <w:rFonts w:ascii="Times New Roman" w:hAnsi="Times New Roman"/>
          <w:sz w:val="28"/>
          <w:szCs w:val="28"/>
        </w:rPr>
        <w:t>:</w:t>
      </w:r>
    </w:p>
    <w:p w:rsidR="002A3841" w:rsidRPr="00972A30" w:rsidRDefault="002A3841" w:rsidP="0053046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Головна м/с</w:t>
      </w:r>
      <w:r w:rsidRPr="00972A30">
        <w:rPr>
          <w:rFonts w:ascii="Times New Roman" w:hAnsi="Times New Roman"/>
          <w:sz w:val="28"/>
          <w:szCs w:val="28"/>
        </w:rPr>
        <w:t xml:space="preserve"> 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Г. В. Щукіна</w:t>
      </w:r>
    </w:p>
    <w:sectPr w:rsidR="002A3841" w:rsidRPr="00972A30" w:rsidSect="00B4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72"/>
    <w:rsid w:val="00006061"/>
    <w:rsid w:val="000136EF"/>
    <w:rsid w:val="000137E4"/>
    <w:rsid w:val="00013E5C"/>
    <w:rsid w:val="00015366"/>
    <w:rsid w:val="00015E87"/>
    <w:rsid w:val="0002063C"/>
    <w:rsid w:val="00020A25"/>
    <w:rsid w:val="00024584"/>
    <w:rsid w:val="00026D5C"/>
    <w:rsid w:val="00030333"/>
    <w:rsid w:val="0003063D"/>
    <w:rsid w:val="000335A9"/>
    <w:rsid w:val="00036233"/>
    <w:rsid w:val="0003764D"/>
    <w:rsid w:val="00037839"/>
    <w:rsid w:val="00042AF5"/>
    <w:rsid w:val="00042C03"/>
    <w:rsid w:val="00044492"/>
    <w:rsid w:val="000459D4"/>
    <w:rsid w:val="00050A76"/>
    <w:rsid w:val="000518C7"/>
    <w:rsid w:val="000532B1"/>
    <w:rsid w:val="00056E6D"/>
    <w:rsid w:val="00056E93"/>
    <w:rsid w:val="0006083A"/>
    <w:rsid w:val="00062CD3"/>
    <w:rsid w:val="00063ADF"/>
    <w:rsid w:val="00063EC6"/>
    <w:rsid w:val="000640AC"/>
    <w:rsid w:val="00070E0E"/>
    <w:rsid w:val="000717D6"/>
    <w:rsid w:val="000735AC"/>
    <w:rsid w:val="0007463D"/>
    <w:rsid w:val="0008309C"/>
    <w:rsid w:val="00084C47"/>
    <w:rsid w:val="00085A5F"/>
    <w:rsid w:val="00087129"/>
    <w:rsid w:val="00090FDE"/>
    <w:rsid w:val="0009210E"/>
    <w:rsid w:val="00093438"/>
    <w:rsid w:val="00094A08"/>
    <w:rsid w:val="0009663D"/>
    <w:rsid w:val="000A2BD3"/>
    <w:rsid w:val="000A3EEA"/>
    <w:rsid w:val="000A790D"/>
    <w:rsid w:val="000B4EB3"/>
    <w:rsid w:val="000B642C"/>
    <w:rsid w:val="000C0600"/>
    <w:rsid w:val="000C3AE1"/>
    <w:rsid w:val="000C70EF"/>
    <w:rsid w:val="000C72FF"/>
    <w:rsid w:val="000D36BF"/>
    <w:rsid w:val="000D3FDE"/>
    <w:rsid w:val="000D441C"/>
    <w:rsid w:val="000D46BA"/>
    <w:rsid w:val="000D5A5C"/>
    <w:rsid w:val="000E041F"/>
    <w:rsid w:val="000E0FB3"/>
    <w:rsid w:val="000E1D23"/>
    <w:rsid w:val="000E2CD4"/>
    <w:rsid w:val="000E455B"/>
    <w:rsid w:val="000E620D"/>
    <w:rsid w:val="000E684C"/>
    <w:rsid w:val="000F31FB"/>
    <w:rsid w:val="000F4D0D"/>
    <w:rsid w:val="000F640D"/>
    <w:rsid w:val="001014C1"/>
    <w:rsid w:val="00102A9B"/>
    <w:rsid w:val="00105FA8"/>
    <w:rsid w:val="00107950"/>
    <w:rsid w:val="001106D9"/>
    <w:rsid w:val="00114003"/>
    <w:rsid w:val="001156E7"/>
    <w:rsid w:val="00115E30"/>
    <w:rsid w:val="001200F7"/>
    <w:rsid w:val="0012318C"/>
    <w:rsid w:val="00124365"/>
    <w:rsid w:val="00125317"/>
    <w:rsid w:val="0012734C"/>
    <w:rsid w:val="00127921"/>
    <w:rsid w:val="00130D5C"/>
    <w:rsid w:val="00131726"/>
    <w:rsid w:val="001330DC"/>
    <w:rsid w:val="001336D4"/>
    <w:rsid w:val="001349C2"/>
    <w:rsid w:val="00134CD3"/>
    <w:rsid w:val="001377A1"/>
    <w:rsid w:val="00142389"/>
    <w:rsid w:val="00145033"/>
    <w:rsid w:val="00157ABC"/>
    <w:rsid w:val="00160FE2"/>
    <w:rsid w:val="00161E42"/>
    <w:rsid w:val="00162CA0"/>
    <w:rsid w:val="0016356E"/>
    <w:rsid w:val="001656A6"/>
    <w:rsid w:val="00166419"/>
    <w:rsid w:val="00166486"/>
    <w:rsid w:val="00170411"/>
    <w:rsid w:val="0017193F"/>
    <w:rsid w:val="00172A27"/>
    <w:rsid w:val="00177DD2"/>
    <w:rsid w:val="001805FD"/>
    <w:rsid w:val="00180AB2"/>
    <w:rsid w:val="00182B9E"/>
    <w:rsid w:val="00182C78"/>
    <w:rsid w:val="00183944"/>
    <w:rsid w:val="0018618D"/>
    <w:rsid w:val="001870FE"/>
    <w:rsid w:val="00187368"/>
    <w:rsid w:val="0018756C"/>
    <w:rsid w:val="001919F6"/>
    <w:rsid w:val="00192BFB"/>
    <w:rsid w:val="001930F2"/>
    <w:rsid w:val="00194CD6"/>
    <w:rsid w:val="001A24BB"/>
    <w:rsid w:val="001A32D7"/>
    <w:rsid w:val="001A4DBE"/>
    <w:rsid w:val="001A6277"/>
    <w:rsid w:val="001B29C3"/>
    <w:rsid w:val="001B2BB7"/>
    <w:rsid w:val="001B48DB"/>
    <w:rsid w:val="001B4A60"/>
    <w:rsid w:val="001B55A2"/>
    <w:rsid w:val="001B5CE9"/>
    <w:rsid w:val="001C1129"/>
    <w:rsid w:val="001C3650"/>
    <w:rsid w:val="001C4AAB"/>
    <w:rsid w:val="001D2373"/>
    <w:rsid w:val="001D42A2"/>
    <w:rsid w:val="001D5723"/>
    <w:rsid w:val="001E09D1"/>
    <w:rsid w:val="001E11BF"/>
    <w:rsid w:val="001E6516"/>
    <w:rsid w:val="001E682C"/>
    <w:rsid w:val="001E7CCD"/>
    <w:rsid w:val="001F1C65"/>
    <w:rsid w:val="001F4FF2"/>
    <w:rsid w:val="001F5762"/>
    <w:rsid w:val="001F5C2B"/>
    <w:rsid w:val="001F638C"/>
    <w:rsid w:val="0020011C"/>
    <w:rsid w:val="0020119B"/>
    <w:rsid w:val="00203599"/>
    <w:rsid w:val="00210710"/>
    <w:rsid w:val="002121B6"/>
    <w:rsid w:val="002156B0"/>
    <w:rsid w:val="0021704C"/>
    <w:rsid w:val="002225B5"/>
    <w:rsid w:val="002250FD"/>
    <w:rsid w:val="00227D93"/>
    <w:rsid w:val="00233A09"/>
    <w:rsid w:val="002419CF"/>
    <w:rsid w:val="00242EFD"/>
    <w:rsid w:val="002440EB"/>
    <w:rsid w:val="00247345"/>
    <w:rsid w:val="002474D2"/>
    <w:rsid w:val="00250775"/>
    <w:rsid w:val="00253134"/>
    <w:rsid w:val="00253489"/>
    <w:rsid w:val="0025374A"/>
    <w:rsid w:val="002539C8"/>
    <w:rsid w:val="00256C18"/>
    <w:rsid w:val="00263B32"/>
    <w:rsid w:val="002703F9"/>
    <w:rsid w:val="00271183"/>
    <w:rsid w:val="00271E35"/>
    <w:rsid w:val="00272680"/>
    <w:rsid w:val="002752E2"/>
    <w:rsid w:val="002768F6"/>
    <w:rsid w:val="0027711C"/>
    <w:rsid w:val="00277EDC"/>
    <w:rsid w:val="002817D0"/>
    <w:rsid w:val="00281F4E"/>
    <w:rsid w:val="002824A2"/>
    <w:rsid w:val="00282B7E"/>
    <w:rsid w:val="002857F4"/>
    <w:rsid w:val="00287588"/>
    <w:rsid w:val="002876C0"/>
    <w:rsid w:val="00287B32"/>
    <w:rsid w:val="00296481"/>
    <w:rsid w:val="002A08EE"/>
    <w:rsid w:val="002A2A92"/>
    <w:rsid w:val="002A3192"/>
    <w:rsid w:val="002A3841"/>
    <w:rsid w:val="002A3E5B"/>
    <w:rsid w:val="002A6D0E"/>
    <w:rsid w:val="002B02E8"/>
    <w:rsid w:val="002B0B51"/>
    <w:rsid w:val="002B6908"/>
    <w:rsid w:val="002B79FC"/>
    <w:rsid w:val="002B7D0F"/>
    <w:rsid w:val="002B7D92"/>
    <w:rsid w:val="002C3463"/>
    <w:rsid w:val="002C5723"/>
    <w:rsid w:val="002C5A9D"/>
    <w:rsid w:val="002D1A78"/>
    <w:rsid w:val="002D3AE2"/>
    <w:rsid w:val="002D5505"/>
    <w:rsid w:val="002D64DD"/>
    <w:rsid w:val="002D72DA"/>
    <w:rsid w:val="002E0C2B"/>
    <w:rsid w:val="002E184D"/>
    <w:rsid w:val="002E2D64"/>
    <w:rsid w:val="002E76C8"/>
    <w:rsid w:val="002F12BA"/>
    <w:rsid w:val="002F167A"/>
    <w:rsid w:val="002F3785"/>
    <w:rsid w:val="002F3A30"/>
    <w:rsid w:val="002F5079"/>
    <w:rsid w:val="00301B02"/>
    <w:rsid w:val="00304F66"/>
    <w:rsid w:val="00310BFC"/>
    <w:rsid w:val="003117D4"/>
    <w:rsid w:val="00311D70"/>
    <w:rsid w:val="00312185"/>
    <w:rsid w:val="00312690"/>
    <w:rsid w:val="0031294B"/>
    <w:rsid w:val="00315F81"/>
    <w:rsid w:val="00316A62"/>
    <w:rsid w:val="003172B2"/>
    <w:rsid w:val="0031756E"/>
    <w:rsid w:val="00320ABB"/>
    <w:rsid w:val="00320AE4"/>
    <w:rsid w:val="003235BE"/>
    <w:rsid w:val="003243B9"/>
    <w:rsid w:val="00324614"/>
    <w:rsid w:val="003302F0"/>
    <w:rsid w:val="00330BBE"/>
    <w:rsid w:val="00331476"/>
    <w:rsid w:val="003319E1"/>
    <w:rsid w:val="0033389A"/>
    <w:rsid w:val="00333EDA"/>
    <w:rsid w:val="0034027E"/>
    <w:rsid w:val="00342D5B"/>
    <w:rsid w:val="00347396"/>
    <w:rsid w:val="00353B10"/>
    <w:rsid w:val="00355600"/>
    <w:rsid w:val="00356E0B"/>
    <w:rsid w:val="003577B5"/>
    <w:rsid w:val="003625DA"/>
    <w:rsid w:val="0036559E"/>
    <w:rsid w:val="003664F7"/>
    <w:rsid w:val="003670A7"/>
    <w:rsid w:val="00371380"/>
    <w:rsid w:val="00371CCB"/>
    <w:rsid w:val="00381E6A"/>
    <w:rsid w:val="00384140"/>
    <w:rsid w:val="003852B5"/>
    <w:rsid w:val="003867DC"/>
    <w:rsid w:val="00387F4A"/>
    <w:rsid w:val="003944CB"/>
    <w:rsid w:val="00394B89"/>
    <w:rsid w:val="0039531B"/>
    <w:rsid w:val="00397FF2"/>
    <w:rsid w:val="003A0192"/>
    <w:rsid w:val="003A2B15"/>
    <w:rsid w:val="003A4B3B"/>
    <w:rsid w:val="003A4D1F"/>
    <w:rsid w:val="003A5BAA"/>
    <w:rsid w:val="003B044B"/>
    <w:rsid w:val="003B1966"/>
    <w:rsid w:val="003B3DCB"/>
    <w:rsid w:val="003B7D36"/>
    <w:rsid w:val="003C006A"/>
    <w:rsid w:val="003C0DF3"/>
    <w:rsid w:val="003C2534"/>
    <w:rsid w:val="003C2D76"/>
    <w:rsid w:val="003C460C"/>
    <w:rsid w:val="003C63D6"/>
    <w:rsid w:val="003C6EE4"/>
    <w:rsid w:val="003D4905"/>
    <w:rsid w:val="003D4AE7"/>
    <w:rsid w:val="003D726E"/>
    <w:rsid w:val="003D7701"/>
    <w:rsid w:val="003E0500"/>
    <w:rsid w:val="003E29CA"/>
    <w:rsid w:val="003E4F67"/>
    <w:rsid w:val="003F1BD7"/>
    <w:rsid w:val="003F60E1"/>
    <w:rsid w:val="003F6AEB"/>
    <w:rsid w:val="003F6B71"/>
    <w:rsid w:val="00400759"/>
    <w:rsid w:val="004011BF"/>
    <w:rsid w:val="00405E36"/>
    <w:rsid w:val="00406DA9"/>
    <w:rsid w:val="004103AE"/>
    <w:rsid w:val="004140AF"/>
    <w:rsid w:val="00417854"/>
    <w:rsid w:val="00417A12"/>
    <w:rsid w:val="00420434"/>
    <w:rsid w:val="00423EF9"/>
    <w:rsid w:val="0042403A"/>
    <w:rsid w:val="00426451"/>
    <w:rsid w:val="00426791"/>
    <w:rsid w:val="0042705B"/>
    <w:rsid w:val="004301C8"/>
    <w:rsid w:val="00432464"/>
    <w:rsid w:val="00437D81"/>
    <w:rsid w:val="0044003E"/>
    <w:rsid w:val="004401ED"/>
    <w:rsid w:val="004435DE"/>
    <w:rsid w:val="00444DD0"/>
    <w:rsid w:val="004461B0"/>
    <w:rsid w:val="00447501"/>
    <w:rsid w:val="0044767C"/>
    <w:rsid w:val="00447D97"/>
    <w:rsid w:val="004505A8"/>
    <w:rsid w:val="0045271E"/>
    <w:rsid w:val="0045414A"/>
    <w:rsid w:val="0045689A"/>
    <w:rsid w:val="00461D94"/>
    <w:rsid w:val="00462642"/>
    <w:rsid w:val="00464A36"/>
    <w:rsid w:val="0046727B"/>
    <w:rsid w:val="0047101B"/>
    <w:rsid w:val="004713FE"/>
    <w:rsid w:val="00471AA1"/>
    <w:rsid w:val="00471F54"/>
    <w:rsid w:val="0047480C"/>
    <w:rsid w:val="00474E8A"/>
    <w:rsid w:val="0047622F"/>
    <w:rsid w:val="00476494"/>
    <w:rsid w:val="0047778D"/>
    <w:rsid w:val="00477C01"/>
    <w:rsid w:val="00480D4E"/>
    <w:rsid w:val="00480DA9"/>
    <w:rsid w:val="00481BEE"/>
    <w:rsid w:val="00482378"/>
    <w:rsid w:val="0048470C"/>
    <w:rsid w:val="0048530C"/>
    <w:rsid w:val="00486D24"/>
    <w:rsid w:val="0048760F"/>
    <w:rsid w:val="00487DFC"/>
    <w:rsid w:val="00490E98"/>
    <w:rsid w:val="0049488B"/>
    <w:rsid w:val="004963D4"/>
    <w:rsid w:val="0049719A"/>
    <w:rsid w:val="00497B88"/>
    <w:rsid w:val="004A049E"/>
    <w:rsid w:val="004A3C8B"/>
    <w:rsid w:val="004A4056"/>
    <w:rsid w:val="004A41D0"/>
    <w:rsid w:val="004A4439"/>
    <w:rsid w:val="004A5339"/>
    <w:rsid w:val="004A6A7B"/>
    <w:rsid w:val="004A70C1"/>
    <w:rsid w:val="004B3420"/>
    <w:rsid w:val="004B3663"/>
    <w:rsid w:val="004B68F8"/>
    <w:rsid w:val="004C1FAC"/>
    <w:rsid w:val="004C2B87"/>
    <w:rsid w:val="004C42B7"/>
    <w:rsid w:val="004C56C0"/>
    <w:rsid w:val="004C65BB"/>
    <w:rsid w:val="004D003D"/>
    <w:rsid w:val="004D04FC"/>
    <w:rsid w:val="004D228B"/>
    <w:rsid w:val="004D2EC5"/>
    <w:rsid w:val="004D32CA"/>
    <w:rsid w:val="004D4996"/>
    <w:rsid w:val="004D58ED"/>
    <w:rsid w:val="004D5916"/>
    <w:rsid w:val="004D6E9B"/>
    <w:rsid w:val="004E08B6"/>
    <w:rsid w:val="004E3750"/>
    <w:rsid w:val="004E4E0C"/>
    <w:rsid w:val="004E5230"/>
    <w:rsid w:val="004E7F1F"/>
    <w:rsid w:val="004F07F0"/>
    <w:rsid w:val="004F0B4F"/>
    <w:rsid w:val="004F1401"/>
    <w:rsid w:val="004F2E4A"/>
    <w:rsid w:val="004F6758"/>
    <w:rsid w:val="004F7A7E"/>
    <w:rsid w:val="005004F0"/>
    <w:rsid w:val="00502130"/>
    <w:rsid w:val="00506CAD"/>
    <w:rsid w:val="00510557"/>
    <w:rsid w:val="00510D67"/>
    <w:rsid w:val="00516375"/>
    <w:rsid w:val="0052273F"/>
    <w:rsid w:val="005227F1"/>
    <w:rsid w:val="00524CA0"/>
    <w:rsid w:val="00525D80"/>
    <w:rsid w:val="00526FAD"/>
    <w:rsid w:val="00527E56"/>
    <w:rsid w:val="0053046B"/>
    <w:rsid w:val="005306F6"/>
    <w:rsid w:val="0053401A"/>
    <w:rsid w:val="00535925"/>
    <w:rsid w:val="00537217"/>
    <w:rsid w:val="0054114E"/>
    <w:rsid w:val="00542B37"/>
    <w:rsid w:val="00542BBE"/>
    <w:rsid w:val="0054414E"/>
    <w:rsid w:val="00545DAD"/>
    <w:rsid w:val="00546E60"/>
    <w:rsid w:val="0055013A"/>
    <w:rsid w:val="0055098A"/>
    <w:rsid w:val="00551735"/>
    <w:rsid w:val="0055672A"/>
    <w:rsid w:val="005570A2"/>
    <w:rsid w:val="0056094D"/>
    <w:rsid w:val="00564D6E"/>
    <w:rsid w:val="00564F60"/>
    <w:rsid w:val="00565190"/>
    <w:rsid w:val="005666CF"/>
    <w:rsid w:val="00567B0C"/>
    <w:rsid w:val="0057161F"/>
    <w:rsid w:val="00571623"/>
    <w:rsid w:val="0057781A"/>
    <w:rsid w:val="005802FC"/>
    <w:rsid w:val="005804E5"/>
    <w:rsid w:val="00580653"/>
    <w:rsid w:val="00581342"/>
    <w:rsid w:val="00581BD4"/>
    <w:rsid w:val="00581DE3"/>
    <w:rsid w:val="00582FB3"/>
    <w:rsid w:val="00583EF8"/>
    <w:rsid w:val="00584791"/>
    <w:rsid w:val="00585186"/>
    <w:rsid w:val="00586DBA"/>
    <w:rsid w:val="00587BCD"/>
    <w:rsid w:val="005914B7"/>
    <w:rsid w:val="00595A12"/>
    <w:rsid w:val="00595FC2"/>
    <w:rsid w:val="005A0A42"/>
    <w:rsid w:val="005A2531"/>
    <w:rsid w:val="005A2B54"/>
    <w:rsid w:val="005A612D"/>
    <w:rsid w:val="005B1535"/>
    <w:rsid w:val="005B216F"/>
    <w:rsid w:val="005B4B7F"/>
    <w:rsid w:val="005B57DE"/>
    <w:rsid w:val="005C0D90"/>
    <w:rsid w:val="005C149D"/>
    <w:rsid w:val="005C1669"/>
    <w:rsid w:val="005C1D4A"/>
    <w:rsid w:val="005C1EAE"/>
    <w:rsid w:val="005C25DE"/>
    <w:rsid w:val="005C45DF"/>
    <w:rsid w:val="005D144A"/>
    <w:rsid w:val="005D17D3"/>
    <w:rsid w:val="005D44B8"/>
    <w:rsid w:val="005D4CFA"/>
    <w:rsid w:val="005D6BD9"/>
    <w:rsid w:val="005E30A9"/>
    <w:rsid w:val="005E5EA4"/>
    <w:rsid w:val="005E676F"/>
    <w:rsid w:val="005E740B"/>
    <w:rsid w:val="005F030E"/>
    <w:rsid w:val="005F0344"/>
    <w:rsid w:val="005F41B7"/>
    <w:rsid w:val="005F474A"/>
    <w:rsid w:val="005F56F8"/>
    <w:rsid w:val="005F75BD"/>
    <w:rsid w:val="005F7C57"/>
    <w:rsid w:val="006021E4"/>
    <w:rsid w:val="006038B5"/>
    <w:rsid w:val="006040F3"/>
    <w:rsid w:val="00605FE6"/>
    <w:rsid w:val="006067CA"/>
    <w:rsid w:val="00606DDA"/>
    <w:rsid w:val="00607B3D"/>
    <w:rsid w:val="00610C41"/>
    <w:rsid w:val="006114F7"/>
    <w:rsid w:val="0061432F"/>
    <w:rsid w:val="00622D3D"/>
    <w:rsid w:val="006230DA"/>
    <w:rsid w:val="00625226"/>
    <w:rsid w:val="00626AA7"/>
    <w:rsid w:val="00626B04"/>
    <w:rsid w:val="00626E50"/>
    <w:rsid w:val="00635153"/>
    <w:rsid w:val="00635C4F"/>
    <w:rsid w:val="00636938"/>
    <w:rsid w:val="006401B3"/>
    <w:rsid w:val="006419E9"/>
    <w:rsid w:val="00643658"/>
    <w:rsid w:val="006450DD"/>
    <w:rsid w:val="006458C7"/>
    <w:rsid w:val="0064617A"/>
    <w:rsid w:val="00650532"/>
    <w:rsid w:val="00650F68"/>
    <w:rsid w:val="00651B56"/>
    <w:rsid w:val="00654705"/>
    <w:rsid w:val="006600EF"/>
    <w:rsid w:val="00661D1F"/>
    <w:rsid w:val="00662EC5"/>
    <w:rsid w:val="0066552E"/>
    <w:rsid w:val="00665884"/>
    <w:rsid w:val="00670ED8"/>
    <w:rsid w:val="00672D9B"/>
    <w:rsid w:val="00673538"/>
    <w:rsid w:val="0067410E"/>
    <w:rsid w:val="00674619"/>
    <w:rsid w:val="0067761B"/>
    <w:rsid w:val="0068081A"/>
    <w:rsid w:val="00682C9F"/>
    <w:rsid w:val="00684382"/>
    <w:rsid w:val="00684D82"/>
    <w:rsid w:val="0068612E"/>
    <w:rsid w:val="00687597"/>
    <w:rsid w:val="006915E9"/>
    <w:rsid w:val="00693779"/>
    <w:rsid w:val="00693E9B"/>
    <w:rsid w:val="00695221"/>
    <w:rsid w:val="006958D9"/>
    <w:rsid w:val="00696962"/>
    <w:rsid w:val="006A1BE6"/>
    <w:rsid w:val="006A35CE"/>
    <w:rsid w:val="006A5099"/>
    <w:rsid w:val="006A54FD"/>
    <w:rsid w:val="006B1751"/>
    <w:rsid w:val="006B4461"/>
    <w:rsid w:val="006B6955"/>
    <w:rsid w:val="006C2286"/>
    <w:rsid w:val="006C2661"/>
    <w:rsid w:val="006C37A9"/>
    <w:rsid w:val="006C3F94"/>
    <w:rsid w:val="006C4482"/>
    <w:rsid w:val="006C7505"/>
    <w:rsid w:val="006D4359"/>
    <w:rsid w:val="006D4B28"/>
    <w:rsid w:val="006D6CA7"/>
    <w:rsid w:val="006D7DF5"/>
    <w:rsid w:val="006E127C"/>
    <w:rsid w:val="006E2B02"/>
    <w:rsid w:val="006E32FB"/>
    <w:rsid w:val="006E3DD9"/>
    <w:rsid w:val="006F0C66"/>
    <w:rsid w:val="006F1C8B"/>
    <w:rsid w:val="006F39A4"/>
    <w:rsid w:val="006F6EEE"/>
    <w:rsid w:val="00700777"/>
    <w:rsid w:val="0070288C"/>
    <w:rsid w:val="00703A85"/>
    <w:rsid w:val="007046FE"/>
    <w:rsid w:val="007054AF"/>
    <w:rsid w:val="00706427"/>
    <w:rsid w:val="00707841"/>
    <w:rsid w:val="00707E28"/>
    <w:rsid w:val="007130F1"/>
    <w:rsid w:val="00714A9E"/>
    <w:rsid w:val="00715F8C"/>
    <w:rsid w:val="00720393"/>
    <w:rsid w:val="00721422"/>
    <w:rsid w:val="0072385D"/>
    <w:rsid w:val="0072694E"/>
    <w:rsid w:val="007307CA"/>
    <w:rsid w:val="00730F04"/>
    <w:rsid w:val="0074157A"/>
    <w:rsid w:val="00742312"/>
    <w:rsid w:val="007458B0"/>
    <w:rsid w:val="007464D1"/>
    <w:rsid w:val="007518FC"/>
    <w:rsid w:val="0075199D"/>
    <w:rsid w:val="007539EF"/>
    <w:rsid w:val="00753C9D"/>
    <w:rsid w:val="007549D5"/>
    <w:rsid w:val="007550D1"/>
    <w:rsid w:val="00755559"/>
    <w:rsid w:val="007573DC"/>
    <w:rsid w:val="00761F16"/>
    <w:rsid w:val="00761F90"/>
    <w:rsid w:val="007622CE"/>
    <w:rsid w:val="00762E1B"/>
    <w:rsid w:val="00762F5A"/>
    <w:rsid w:val="00765A1A"/>
    <w:rsid w:val="00767316"/>
    <w:rsid w:val="00767EDB"/>
    <w:rsid w:val="00770634"/>
    <w:rsid w:val="00774336"/>
    <w:rsid w:val="00774699"/>
    <w:rsid w:val="00776B1B"/>
    <w:rsid w:val="007773CC"/>
    <w:rsid w:val="00780EC6"/>
    <w:rsid w:val="007824F6"/>
    <w:rsid w:val="00791758"/>
    <w:rsid w:val="00792FD1"/>
    <w:rsid w:val="00793C87"/>
    <w:rsid w:val="007948A5"/>
    <w:rsid w:val="00797BAD"/>
    <w:rsid w:val="007A0270"/>
    <w:rsid w:val="007A1FF0"/>
    <w:rsid w:val="007A3ECE"/>
    <w:rsid w:val="007A3EEA"/>
    <w:rsid w:val="007A51A0"/>
    <w:rsid w:val="007A6194"/>
    <w:rsid w:val="007A6F71"/>
    <w:rsid w:val="007B2B23"/>
    <w:rsid w:val="007B5334"/>
    <w:rsid w:val="007B7E31"/>
    <w:rsid w:val="007C0916"/>
    <w:rsid w:val="007C27B6"/>
    <w:rsid w:val="007C4C9B"/>
    <w:rsid w:val="007C6B3A"/>
    <w:rsid w:val="007D569B"/>
    <w:rsid w:val="007D6477"/>
    <w:rsid w:val="007D7F77"/>
    <w:rsid w:val="007E05CD"/>
    <w:rsid w:val="007E31E3"/>
    <w:rsid w:val="007E3C86"/>
    <w:rsid w:val="007E4950"/>
    <w:rsid w:val="007E50AD"/>
    <w:rsid w:val="007E7CA6"/>
    <w:rsid w:val="007E7E4C"/>
    <w:rsid w:val="007F07F2"/>
    <w:rsid w:val="007F0EA2"/>
    <w:rsid w:val="007F1F2D"/>
    <w:rsid w:val="007F31BE"/>
    <w:rsid w:val="008000D7"/>
    <w:rsid w:val="0080016A"/>
    <w:rsid w:val="00800F0E"/>
    <w:rsid w:val="008020CF"/>
    <w:rsid w:val="00805BA0"/>
    <w:rsid w:val="00811A6B"/>
    <w:rsid w:val="00812BD8"/>
    <w:rsid w:val="00813CD5"/>
    <w:rsid w:val="008147F2"/>
    <w:rsid w:val="00814857"/>
    <w:rsid w:val="00827BDB"/>
    <w:rsid w:val="00827F5E"/>
    <w:rsid w:val="008321CA"/>
    <w:rsid w:val="008321D2"/>
    <w:rsid w:val="008335CA"/>
    <w:rsid w:val="00834C2D"/>
    <w:rsid w:val="00835339"/>
    <w:rsid w:val="00836D76"/>
    <w:rsid w:val="00836E5C"/>
    <w:rsid w:val="008378D6"/>
    <w:rsid w:val="00845252"/>
    <w:rsid w:val="00850F2D"/>
    <w:rsid w:val="00855F8E"/>
    <w:rsid w:val="008567F4"/>
    <w:rsid w:val="00857FB7"/>
    <w:rsid w:val="0086201D"/>
    <w:rsid w:val="008630AE"/>
    <w:rsid w:val="008642FA"/>
    <w:rsid w:val="00864BAA"/>
    <w:rsid w:val="00864D45"/>
    <w:rsid w:val="00867B2D"/>
    <w:rsid w:val="00872861"/>
    <w:rsid w:val="00873EA3"/>
    <w:rsid w:val="00874948"/>
    <w:rsid w:val="00874C63"/>
    <w:rsid w:val="00877CE7"/>
    <w:rsid w:val="00880C0F"/>
    <w:rsid w:val="008819E8"/>
    <w:rsid w:val="00881D2D"/>
    <w:rsid w:val="00882B9B"/>
    <w:rsid w:val="0088355A"/>
    <w:rsid w:val="00884897"/>
    <w:rsid w:val="008872B6"/>
    <w:rsid w:val="00887F01"/>
    <w:rsid w:val="00893365"/>
    <w:rsid w:val="008949BF"/>
    <w:rsid w:val="00896134"/>
    <w:rsid w:val="008962C6"/>
    <w:rsid w:val="008A1F8E"/>
    <w:rsid w:val="008A3E5B"/>
    <w:rsid w:val="008A415E"/>
    <w:rsid w:val="008A44C8"/>
    <w:rsid w:val="008A69C7"/>
    <w:rsid w:val="008A6B88"/>
    <w:rsid w:val="008A7EE1"/>
    <w:rsid w:val="008B2402"/>
    <w:rsid w:val="008B3058"/>
    <w:rsid w:val="008B4486"/>
    <w:rsid w:val="008B494F"/>
    <w:rsid w:val="008B6222"/>
    <w:rsid w:val="008B63F0"/>
    <w:rsid w:val="008C089D"/>
    <w:rsid w:val="008C2A36"/>
    <w:rsid w:val="008C329B"/>
    <w:rsid w:val="008C3D9B"/>
    <w:rsid w:val="008C411A"/>
    <w:rsid w:val="008C64FD"/>
    <w:rsid w:val="008C6F67"/>
    <w:rsid w:val="008D1CE6"/>
    <w:rsid w:val="008D4E82"/>
    <w:rsid w:val="008D691D"/>
    <w:rsid w:val="008D77F1"/>
    <w:rsid w:val="008E1828"/>
    <w:rsid w:val="008E4E06"/>
    <w:rsid w:val="008E544A"/>
    <w:rsid w:val="008E5B4A"/>
    <w:rsid w:val="008E648E"/>
    <w:rsid w:val="008E7524"/>
    <w:rsid w:val="008E7626"/>
    <w:rsid w:val="008F3A84"/>
    <w:rsid w:val="008F533E"/>
    <w:rsid w:val="008F6B29"/>
    <w:rsid w:val="009007C2"/>
    <w:rsid w:val="00902361"/>
    <w:rsid w:val="0090339B"/>
    <w:rsid w:val="00903D50"/>
    <w:rsid w:val="00904D66"/>
    <w:rsid w:val="00905483"/>
    <w:rsid w:val="00905F19"/>
    <w:rsid w:val="00907AFB"/>
    <w:rsid w:val="009103E4"/>
    <w:rsid w:val="00910813"/>
    <w:rsid w:val="00913916"/>
    <w:rsid w:val="009147D4"/>
    <w:rsid w:val="00915E05"/>
    <w:rsid w:val="00916EC4"/>
    <w:rsid w:val="00921C06"/>
    <w:rsid w:val="00921FC9"/>
    <w:rsid w:val="0092216F"/>
    <w:rsid w:val="00923D87"/>
    <w:rsid w:val="009244A2"/>
    <w:rsid w:val="009268A1"/>
    <w:rsid w:val="009268BE"/>
    <w:rsid w:val="00927185"/>
    <w:rsid w:val="00927EB3"/>
    <w:rsid w:val="00931E5D"/>
    <w:rsid w:val="00931EEB"/>
    <w:rsid w:val="00935ED1"/>
    <w:rsid w:val="0093731D"/>
    <w:rsid w:val="00941EF8"/>
    <w:rsid w:val="009423B0"/>
    <w:rsid w:val="009429F3"/>
    <w:rsid w:val="00944237"/>
    <w:rsid w:val="00944294"/>
    <w:rsid w:val="00945D55"/>
    <w:rsid w:val="0095041C"/>
    <w:rsid w:val="00950EB5"/>
    <w:rsid w:val="00951DD1"/>
    <w:rsid w:val="0095246F"/>
    <w:rsid w:val="0095250F"/>
    <w:rsid w:val="00953F3E"/>
    <w:rsid w:val="00954135"/>
    <w:rsid w:val="00954B77"/>
    <w:rsid w:val="00954D13"/>
    <w:rsid w:val="009569A3"/>
    <w:rsid w:val="00957BB9"/>
    <w:rsid w:val="009601CE"/>
    <w:rsid w:val="00965AFC"/>
    <w:rsid w:val="0096692D"/>
    <w:rsid w:val="00966FC6"/>
    <w:rsid w:val="00970242"/>
    <w:rsid w:val="00970602"/>
    <w:rsid w:val="00970A6A"/>
    <w:rsid w:val="00972A30"/>
    <w:rsid w:val="009754D0"/>
    <w:rsid w:val="00975555"/>
    <w:rsid w:val="00975D24"/>
    <w:rsid w:val="009764AF"/>
    <w:rsid w:val="00982EB0"/>
    <w:rsid w:val="00985965"/>
    <w:rsid w:val="009866B5"/>
    <w:rsid w:val="00990EC8"/>
    <w:rsid w:val="00993FB7"/>
    <w:rsid w:val="00994DE6"/>
    <w:rsid w:val="0099720D"/>
    <w:rsid w:val="0099754E"/>
    <w:rsid w:val="009976D5"/>
    <w:rsid w:val="009A3205"/>
    <w:rsid w:val="009A504E"/>
    <w:rsid w:val="009A6C5F"/>
    <w:rsid w:val="009A7005"/>
    <w:rsid w:val="009A7594"/>
    <w:rsid w:val="009B1D08"/>
    <w:rsid w:val="009B2A99"/>
    <w:rsid w:val="009B3504"/>
    <w:rsid w:val="009B3BF9"/>
    <w:rsid w:val="009B46FC"/>
    <w:rsid w:val="009B4706"/>
    <w:rsid w:val="009B47F5"/>
    <w:rsid w:val="009B7DBB"/>
    <w:rsid w:val="009C16FE"/>
    <w:rsid w:val="009C188E"/>
    <w:rsid w:val="009C1C56"/>
    <w:rsid w:val="009C1EB2"/>
    <w:rsid w:val="009C2009"/>
    <w:rsid w:val="009C2989"/>
    <w:rsid w:val="009C5DA8"/>
    <w:rsid w:val="009C5F47"/>
    <w:rsid w:val="009D05D2"/>
    <w:rsid w:val="009D1B4C"/>
    <w:rsid w:val="009D4B8F"/>
    <w:rsid w:val="009D6020"/>
    <w:rsid w:val="009D647C"/>
    <w:rsid w:val="009E05E4"/>
    <w:rsid w:val="009E0716"/>
    <w:rsid w:val="009E27DF"/>
    <w:rsid w:val="009E5F5B"/>
    <w:rsid w:val="009E6B3D"/>
    <w:rsid w:val="009E71DB"/>
    <w:rsid w:val="009F03BC"/>
    <w:rsid w:val="009F18D4"/>
    <w:rsid w:val="009F23A6"/>
    <w:rsid w:val="009F254E"/>
    <w:rsid w:val="009F4C8A"/>
    <w:rsid w:val="009F5E8B"/>
    <w:rsid w:val="009F6169"/>
    <w:rsid w:val="00A0219D"/>
    <w:rsid w:val="00A04108"/>
    <w:rsid w:val="00A04F57"/>
    <w:rsid w:val="00A051F6"/>
    <w:rsid w:val="00A06A60"/>
    <w:rsid w:val="00A1022C"/>
    <w:rsid w:val="00A156A5"/>
    <w:rsid w:val="00A16E67"/>
    <w:rsid w:val="00A200B6"/>
    <w:rsid w:val="00A206DB"/>
    <w:rsid w:val="00A23A6F"/>
    <w:rsid w:val="00A24CB9"/>
    <w:rsid w:val="00A263D7"/>
    <w:rsid w:val="00A2739C"/>
    <w:rsid w:val="00A33888"/>
    <w:rsid w:val="00A371A8"/>
    <w:rsid w:val="00A37A5E"/>
    <w:rsid w:val="00A4125E"/>
    <w:rsid w:val="00A4133F"/>
    <w:rsid w:val="00A42907"/>
    <w:rsid w:val="00A433B2"/>
    <w:rsid w:val="00A4344F"/>
    <w:rsid w:val="00A437C7"/>
    <w:rsid w:val="00A4453C"/>
    <w:rsid w:val="00A54CCA"/>
    <w:rsid w:val="00A5573B"/>
    <w:rsid w:val="00A57D28"/>
    <w:rsid w:val="00A63047"/>
    <w:rsid w:val="00A65A85"/>
    <w:rsid w:val="00A71BA2"/>
    <w:rsid w:val="00A738A9"/>
    <w:rsid w:val="00A744C6"/>
    <w:rsid w:val="00A76073"/>
    <w:rsid w:val="00A82317"/>
    <w:rsid w:val="00A83FFC"/>
    <w:rsid w:val="00A843E5"/>
    <w:rsid w:val="00A87216"/>
    <w:rsid w:val="00A87AD7"/>
    <w:rsid w:val="00A92C9D"/>
    <w:rsid w:val="00A9533E"/>
    <w:rsid w:val="00A958AC"/>
    <w:rsid w:val="00A96DB5"/>
    <w:rsid w:val="00A975EA"/>
    <w:rsid w:val="00AA081E"/>
    <w:rsid w:val="00AA35FD"/>
    <w:rsid w:val="00AA4CD2"/>
    <w:rsid w:val="00AA5123"/>
    <w:rsid w:val="00AA76C6"/>
    <w:rsid w:val="00AB03DE"/>
    <w:rsid w:val="00AB1EB2"/>
    <w:rsid w:val="00AB2F26"/>
    <w:rsid w:val="00AB2FAA"/>
    <w:rsid w:val="00AB3508"/>
    <w:rsid w:val="00AB404A"/>
    <w:rsid w:val="00AB59EC"/>
    <w:rsid w:val="00AB6468"/>
    <w:rsid w:val="00AB6938"/>
    <w:rsid w:val="00AC0B2B"/>
    <w:rsid w:val="00AC18FE"/>
    <w:rsid w:val="00AC5458"/>
    <w:rsid w:val="00AC5CBD"/>
    <w:rsid w:val="00AC658F"/>
    <w:rsid w:val="00AC6AE8"/>
    <w:rsid w:val="00AC6C24"/>
    <w:rsid w:val="00AD28CB"/>
    <w:rsid w:val="00AD2D1A"/>
    <w:rsid w:val="00AD363D"/>
    <w:rsid w:val="00AD3B6B"/>
    <w:rsid w:val="00AD52D3"/>
    <w:rsid w:val="00AD733F"/>
    <w:rsid w:val="00AE00CF"/>
    <w:rsid w:val="00AE36E4"/>
    <w:rsid w:val="00AE4CF7"/>
    <w:rsid w:val="00AE745C"/>
    <w:rsid w:val="00AF2977"/>
    <w:rsid w:val="00AF43DA"/>
    <w:rsid w:val="00AF7613"/>
    <w:rsid w:val="00AF7AE4"/>
    <w:rsid w:val="00AF7C0C"/>
    <w:rsid w:val="00B03192"/>
    <w:rsid w:val="00B04409"/>
    <w:rsid w:val="00B05A97"/>
    <w:rsid w:val="00B11B85"/>
    <w:rsid w:val="00B17AFB"/>
    <w:rsid w:val="00B22165"/>
    <w:rsid w:val="00B23945"/>
    <w:rsid w:val="00B23C7D"/>
    <w:rsid w:val="00B23ECF"/>
    <w:rsid w:val="00B24D30"/>
    <w:rsid w:val="00B31669"/>
    <w:rsid w:val="00B31E50"/>
    <w:rsid w:val="00B3342B"/>
    <w:rsid w:val="00B34EDB"/>
    <w:rsid w:val="00B406A5"/>
    <w:rsid w:val="00B4172A"/>
    <w:rsid w:val="00B428D1"/>
    <w:rsid w:val="00B42F1A"/>
    <w:rsid w:val="00B438CA"/>
    <w:rsid w:val="00B4429E"/>
    <w:rsid w:val="00B506F4"/>
    <w:rsid w:val="00B51696"/>
    <w:rsid w:val="00B517B9"/>
    <w:rsid w:val="00B54273"/>
    <w:rsid w:val="00B54ECE"/>
    <w:rsid w:val="00B55D64"/>
    <w:rsid w:val="00B57474"/>
    <w:rsid w:val="00B61379"/>
    <w:rsid w:val="00B62521"/>
    <w:rsid w:val="00B62AAF"/>
    <w:rsid w:val="00B63C12"/>
    <w:rsid w:val="00B653B4"/>
    <w:rsid w:val="00B65651"/>
    <w:rsid w:val="00B7105B"/>
    <w:rsid w:val="00B71448"/>
    <w:rsid w:val="00B726AE"/>
    <w:rsid w:val="00B737A6"/>
    <w:rsid w:val="00B74A90"/>
    <w:rsid w:val="00B761EA"/>
    <w:rsid w:val="00B7720C"/>
    <w:rsid w:val="00B8261E"/>
    <w:rsid w:val="00B846F8"/>
    <w:rsid w:val="00B87777"/>
    <w:rsid w:val="00B90472"/>
    <w:rsid w:val="00B92D37"/>
    <w:rsid w:val="00B9361B"/>
    <w:rsid w:val="00BA0B75"/>
    <w:rsid w:val="00BA42EE"/>
    <w:rsid w:val="00BA5253"/>
    <w:rsid w:val="00BA5819"/>
    <w:rsid w:val="00BA5BA2"/>
    <w:rsid w:val="00BA5C1B"/>
    <w:rsid w:val="00BA69B5"/>
    <w:rsid w:val="00BB0410"/>
    <w:rsid w:val="00BB0D8C"/>
    <w:rsid w:val="00BB419B"/>
    <w:rsid w:val="00BB5B56"/>
    <w:rsid w:val="00BB70F0"/>
    <w:rsid w:val="00BC7A3B"/>
    <w:rsid w:val="00BD38CE"/>
    <w:rsid w:val="00BD410B"/>
    <w:rsid w:val="00BD6D38"/>
    <w:rsid w:val="00BD6EA6"/>
    <w:rsid w:val="00BE0755"/>
    <w:rsid w:val="00BE0BF0"/>
    <w:rsid w:val="00BE1156"/>
    <w:rsid w:val="00BE15A1"/>
    <w:rsid w:val="00BE1DF0"/>
    <w:rsid w:val="00BE2619"/>
    <w:rsid w:val="00BE36EA"/>
    <w:rsid w:val="00BE4159"/>
    <w:rsid w:val="00BF0E63"/>
    <w:rsid w:val="00BF5CA3"/>
    <w:rsid w:val="00BF6A71"/>
    <w:rsid w:val="00C00812"/>
    <w:rsid w:val="00C0237A"/>
    <w:rsid w:val="00C05D50"/>
    <w:rsid w:val="00C05EDA"/>
    <w:rsid w:val="00C06503"/>
    <w:rsid w:val="00C074BE"/>
    <w:rsid w:val="00C11902"/>
    <w:rsid w:val="00C11BE2"/>
    <w:rsid w:val="00C11E4B"/>
    <w:rsid w:val="00C14017"/>
    <w:rsid w:val="00C172AF"/>
    <w:rsid w:val="00C17D7D"/>
    <w:rsid w:val="00C20B6B"/>
    <w:rsid w:val="00C20ED1"/>
    <w:rsid w:val="00C259B2"/>
    <w:rsid w:val="00C25B59"/>
    <w:rsid w:val="00C31EEF"/>
    <w:rsid w:val="00C33786"/>
    <w:rsid w:val="00C34259"/>
    <w:rsid w:val="00C3637F"/>
    <w:rsid w:val="00C36BFC"/>
    <w:rsid w:val="00C36C7D"/>
    <w:rsid w:val="00C41C13"/>
    <w:rsid w:val="00C42047"/>
    <w:rsid w:val="00C421E0"/>
    <w:rsid w:val="00C4342F"/>
    <w:rsid w:val="00C44E48"/>
    <w:rsid w:val="00C45035"/>
    <w:rsid w:val="00C45A1E"/>
    <w:rsid w:val="00C50187"/>
    <w:rsid w:val="00C52B50"/>
    <w:rsid w:val="00C55D44"/>
    <w:rsid w:val="00C57419"/>
    <w:rsid w:val="00C57DAE"/>
    <w:rsid w:val="00C61A8C"/>
    <w:rsid w:val="00C629DD"/>
    <w:rsid w:val="00C62A93"/>
    <w:rsid w:val="00C72AC0"/>
    <w:rsid w:val="00C738A8"/>
    <w:rsid w:val="00C74828"/>
    <w:rsid w:val="00C750CB"/>
    <w:rsid w:val="00C76508"/>
    <w:rsid w:val="00C76B14"/>
    <w:rsid w:val="00C804ED"/>
    <w:rsid w:val="00C80666"/>
    <w:rsid w:val="00C80734"/>
    <w:rsid w:val="00C80F6A"/>
    <w:rsid w:val="00C8365C"/>
    <w:rsid w:val="00C838E9"/>
    <w:rsid w:val="00C847C7"/>
    <w:rsid w:val="00C85C46"/>
    <w:rsid w:val="00C8664E"/>
    <w:rsid w:val="00C869C0"/>
    <w:rsid w:val="00C92FB9"/>
    <w:rsid w:val="00C93B6C"/>
    <w:rsid w:val="00C9604D"/>
    <w:rsid w:val="00CA0257"/>
    <w:rsid w:val="00CA0583"/>
    <w:rsid w:val="00CA0592"/>
    <w:rsid w:val="00CA178E"/>
    <w:rsid w:val="00CA4011"/>
    <w:rsid w:val="00CA4025"/>
    <w:rsid w:val="00CA453A"/>
    <w:rsid w:val="00CA591A"/>
    <w:rsid w:val="00CA5A38"/>
    <w:rsid w:val="00CA6233"/>
    <w:rsid w:val="00CA756F"/>
    <w:rsid w:val="00CB39E2"/>
    <w:rsid w:val="00CB4595"/>
    <w:rsid w:val="00CB46EF"/>
    <w:rsid w:val="00CC16DD"/>
    <w:rsid w:val="00CC2229"/>
    <w:rsid w:val="00CC5393"/>
    <w:rsid w:val="00CC5D32"/>
    <w:rsid w:val="00CC7EC6"/>
    <w:rsid w:val="00CD053F"/>
    <w:rsid w:val="00CD0797"/>
    <w:rsid w:val="00CD0DCB"/>
    <w:rsid w:val="00CD16B4"/>
    <w:rsid w:val="00CE0640"/>
    <w:rsid w:val="00CE4AFF"/>
    <w:rsid w:val="00CE5C81"/>
    <w:rsid w:val="00CE6964"/>
    <w:rsid w:val="00CE73BE"/>
    <w:rsid w:val="00CF2AFB"/>
    <w:rsid w:val="00CF417C"/>
    <w:rsid w:val="00CF7327"/>
    <w:rsid w:val="00CF7A6F"/>
    <w:rsid w:val="00CF7B95"/>
    <w:rsid w:val="00D05777"/>
    <w:rsid w:val="00D07E76"/>
    <w:rsid w:val="00D13EB5"/>
    <w:rsid w:val="00D1496F"/>
    <w:rsid w:val="00D14D58"/>
    <w:rsid w:val="00D1518D"/>
    <w:rsid w:val="00D16DC3"/>
    <w:rsid w:val="00D177E8"/>
    <w:rsid w:val="00D1796A"/>
    <w:rsid w:val="00D20513"/>
    <w:rsid w:val="00D220EC"/>
    <w:rsid w:val="00D221D0"/>
    <w:rsid w:val="00D24C3D"/>
    <w:rsid w:val="00D24E16"/>
    <w:rsid w:val="00D2516C"/>
    <w:rsid w:val="00D3263D"/>
    <w:rsid w:val="00D337F1"/>
    <w:rsid w:val="00D340FC"/>
    <w:rsid w:val="00D3490D"/>
    <w:rsid w:val="00D36962"/>
    <w:rsid w:val="00D402F6"/>
    <w:rsid w:val="00D417B3"/>
    <w:rsid w:val="00D44BCF"/>
    <w:rsid w:val="00D4529A"/>
    <w:rsid w:val="00D462F0"/>
    <w:rsid w:val="00D468BE"/>
    <w:rsid w:val="00D4696C"/>
    <w:rsid w:val="00D46B0B"/>
    <w:rsid w:val="00D50920"/>
    <w:rsid w:val="00D51002"/>
    <w:rsid w:val="00D5309B"/>
    <w:rsid w:val="00D53520"/>
    <w:rsid w:val="00D55C0E"/>
    <w:rsid w:val="00D57932"/>
    <w:rsid w:val="00D62159"/>
    <w:rsid w:val="00D62447"/>
    <w:rsid w:val="00D62BA8"/>
    <w:rsid w:val="00D65369"/>
    <w:rsid w:val="00D67451"/>
    <w:rsid w:val="00D677C1"/>
    <w:rsid w:val="00D74F05"/>
    <w:rsid w:val="00D76C37"/>
    <w:rsid w:val="00D80F22"/>
    <w:rsid w:val="00D8207D"/>
    <w:rsid w:val="00D828A2"/>
    <w:rsid w:val="00D8332C"/>
    <w:rsid w:val="00D90689"/>
    <w:rsid w:val="00D9145E"/>
    <w:rsid w:val="00D932B8"/>
    <w:rsid w:val="00D94367"/>
    <w:rsid w:val="00D971B2"/>
    <w:rsid w:val="00DA1F92"/>
    <w:rsid w:val="00DA350F"/>
    <w:rsid w:val="00DA3C9A"/>
    <w:rsid w:val="00DA5DAF"/>
    <w:rsid w:val="00DB2B94"/>
    <w:rsid w:val="00DB37F1"/>
    <w:rsid w:val="00DB3A60"/>
    <w:rsid w:val="00DB64CF"/>
    <w:rsid w:val="00DB7692"/>
    <w:rsid w:val="00DB776F"/>
    <w:rsid w:val="00DC2279"/>
    <w:rsid w:val="00DC35C4"/>
    <w:rsid w:val="00DC7F33"/>
    <w:rsid w:val="00DD083A"/>
    <w:rsid w:val="00DD1700"/>
    <w:rsid w:val="00DD383F"/>
    <w:rsid w:val="00DE006E"/>
    <w:rsid w:val="00DE1AD9"/>
    <w:rsid w:val="00DE2ABA"/>
    <w:rsid w:val="00DE32D2"/>
    <w:rsid w:val="00DE610B"/>
    <w:rsid w:val="00DF5836"/>
    <w:rsid w:val="00E0032C"/>
    <w:rsid w:val="00E01ADD"/>
    <w:rsid w:val="00E01D02"/>
    <w:rsid w:val="00E020E7"/>
    <w:rsid w:val="00E0229C"/>
    <w:rsid w:val="00E024C5"/>
    <w:rsid w:val="00E02C5D"/>
    <w:rsid w:val="00E034D1"/>
    <w:rsid w:val="00E03CB5"/>
    <w:rsid w:val="00E06838"/>
    <w:rsid w:val="00E11FD8"/>
    <w:rsid w:val="00E138F1"/>
    <w:rsid w:val="00E13B03"/>
    <w:rsid w:val="00E145D4"/>
    <w:rsid w:val="00E14A8C"/>
    <w:rsid w:val="00E15B0B"/>
    <w:rsid w:val="00E15D30"/>
    <w:rsid w:val="00E17B01"/>
    <w:rsid w:val="00E20F96"/>
    <w:rsid w:val="00E22377"/>
    <w:rsid w:val="00E24F7E"/>
    <w:rsid w:val="00E25902"/>
    <w:rsid w:val="00E322D4"/>
    <w:rsid w:val="00E34C8B"/>
    <w:rsid w:val="00E3555E"/>
    <w:rsid w:val="00E35A22"/>
    <w:rsid w:val="00E367E6"/>
    <w:rsid w:val="00E36C98"/>
    <w:rsid w:val="00E401C9"/>
    <w:rsid w:val="00E422F1"/>
    <w:rsid w:val="00E439CD"/>
    <w:rsid w:val="00E44936"/>
    <w:rsid w:val="00E44C4E"/>
    <w:rsid w:val="00E50B5C"/>
    <w:rsid w:val="00E52EF6"/>
    <w:rsid w:val="00E5391A"/>
    <w:rsid w:val="00E53CF8"/>
    <w:rsid w:val="00E54C15"/>
    <w:rsid w:val="00E57703"/>
    <w:rsid w:val="00E610F0"/>
    <w:rsid w:val="00E66423"/>
    <w:rsid w:val="00E67EA1"/>
    <w:rsid w:val="00E70565"/>
    <w:rsid w:val="00E71F62"/>
    <w:rsid w:val="00E7274E"/>
    <w:rsid w:val="00E7424B"/>
    <w:rsid w:val="00E7668A"/>
    <w:rsid w:val="00E76EBF"/>
    <w:rsid w:val="00E77829"/>
    <w:rsid w:val="00E81A41"/>
    <w:rsid w:val="00E823D2"/>
    <w:rsid w:val="00E83C09"/>
    <w:rsid w:val="00E8429D"/>
    <w:rsid w:val="00E84325"/>
    <w:rsid w:val="00E84E86"/>
    <w:rsid w:val="00E8679B"/>
    <w:rsid w:val="00E87D42"/>
    <w:rsid w:val="00E91594"/>
    <w:rsid w:val="00E939DC"/>
    <w:rsid w:val="00E94302"/>
    <w:rsid w:val="00E95EEB"/>
    <w:rsid w:val="00E97342"/>
    <w:rsid w:val="00EB0561"/>
    <w:rsid w:val="00EB148E"/>
    <w:rsid w:val="00EB47A6"/>
    <w:rsid w:val="00EB744F"/>
    <w:rsid w:val="00EB7E30"/>
    <w:rsid w:val="00EC133D"/>
    <w:rsid w:val="00EC1B72"/>
    <w:rsid w:val="00EC1C16"/>
    <w:rsid w:val="00EC2CF9"/>
    <w:rsid w:val="00EC6547"/>
    <w:rsid w:val="00ED59EC"/>
    <w:rsid w:val="00ED5AE4"/>
    <w:rsid w:val="00EE2DD9"/>
    <w:rsid w:val="00EE5A8D"/>
    <w:rsid w:val="00EF568F"/>
    <w:rsid w:val="00EF7CC5"/>
    <w:rsid w:val="00EF7D87"/>
    <w:rsid w:val="00F00AC2"/>
    <w:rsid w:val="00F0156E"/>
    <w:rsid w:val="00F022CA"/>
    <w:rsid w:val="00F02D68"/>
    <w:rsid w:val="00F03DD8"/>
    <w:rsid w:val="00F043C3"/>
    <w:rsid w:val="00F05271"/>
    <w:rsid w:val="00F07B7A"/>
    <w:rsid w:val="00F12CD7"/>
    <w:rsid w:val="00F1731F"/>
    <w:rsid w:val="00F20319"/>
    <w:rsid w:val="00F234F2"/>
    <w:rsid w:val="00F24A2B"/>
    <w:rsid w:val="00F24E0C"/>
    <w:rsid w:val="00F2558D"/>
    <w:rsid w:val="00F26EB2"/>
    <w:rsid w:val="00F32655"/>
    <w:rsid w:val="00F32A0D"/>
    <w:rsid w:val="00F368DE"/>
    <w:rsid w:val="00F37ADD"/>
    <w:rsid w:val="00F42E61"/>
    <w:rsid w:val="00F441C0"/>
    <w:rsid w:val="00F514EA"/>
    <w:rsid w:val="00F51DFB"/>
    <w:rsid w:val="00F54AED"/>
    <w:rsid w:val="00F5526E"/>
    <w:rsid w:val="00F64A2E"/>
    <w:rsid w:val="00F677AE"/>
    <w:rsid w:val="00F7018B"/>
    <w:rsid w:val="00F71A41"/>
    <w:rsid w:val="00F72A92"/>
    <w:rsid w:val="00F73594"/>
    <w:rsid w:val="00F817FC"/>
    <w:rsid w:val="00F86CE8"/>
    <w:rsid w:val="00F86DC1"/>
    <w:rsid w:val="00F93304"/>
    <w:rsid w:val="00F95365"/>
    <w:rsid w:val="00F975ED"/>
    <w:rsid w:val="00FA41D9"/>
    <w:rsid w:val="00FA6345"/>
    <w:rsid w:val="00FA66D1"/>
    <w:rsid w:val="00FA7BB7"/>
    <w:rsid w:val="00FB0497"/>
    <w:rsid w:val="00FB064E"/>
    <w:rsid w:val="00FB2767"/>
    <w:rsid w:val="00FB6C2F"/>
    <w:rsid w:val="00FB7FE2"/>
    <w:rsid w:val="00FC2A2A"/>
    <w:rsid w:val="00FC33F0"/>
    <w:rsid w:val="00FD1CE8"/>
    <w:rsid w:val="00FD36C3"/>
    <w:rsid w:val="00FD7224"/>
    <w:rsid w:val="00FD778E"/>
    <w:rsid w:val="00FE21EA"/>
    <w:rsid w:val="00FE2204"/>
    <w:rsid w:val="00FE2C91"/>
    <w:rsid w:val="00FE3390"/>
    <w:rsid w:val="00FE364A"/>
    <w:rsid w:val="00FE3945"/>
    <w:rsid w:val="00FE404A"/>
    <w:rsid w:val="00FE6948"/>
    <w:rsid w:val="00FE6FAB"/>
    <w:rsid w:val="00FF04D9"/>
    <w:rsid w:val="00FF0655"/>
    <w:rsid w:val="00FF1451"/>
    <w:rsid w:val="00FF19C5"/>
    <w:rsid w:val="00FF230A"/>
    <w:rsid w:val="00FF4AF6"/>
    <w:rsid w:val="00FF533E"/>
    <w:rsid w:val="00FF5383"/>
    <w:rsid w:val="00FF5B04"/>
    <w:rsid w:val="00FF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2A"/>
    <w:pPr>
      <w:spacing w:after="200" w:line="276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14</Pages>
  <Words>2975</Words>
  <Characters>16962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Customer</dc:creator>
  <cp:keywords/>
  <dc:description/>
  <cp:lastModifiedBy>Customer</cp:lastModifiedBy>
  <cp:revision>8</cp:revision>
  <dcterms:created xsi:type="dcterms:W3CDTF">2019-11-27T08:32:00Z</dcterms:created>
  <dcterms:modified xsi:type="dcterms:W3CDTF">2019-11-27T10:20:00Z</dcterms:modified>
</cp:coreProperties>
</file>