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B4" w:rsidRDefault="009A61B4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9A61B4" w:rsidRDefault="009A61B4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9A61B4" w:rsidRPr="002F5079" w:rsidTr="00227D93">
        <w:tc>
          <w:tcPr>
            <w:tcW w:w="9889" w:type="dxa"/>
            <w:gridSpan w:val="6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9A61B4" w:rsidRPr="00355600" w:rsidRDefault="009A61B4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7539EF" w:rsidRDefault="009A61B4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Адреналін</w:t>
            </w:r>
          </w:p>
        </w:tc>
        <w:tc>
          <w:tcPr>
            <w:tcW w:w="2216" w:type="dxa"/>
          </w:tcPr>
          <w:p w:rsidR="009A61B4" w:rsidRPr="007539EF" w:rsidRDefault="009A61B4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Епінефрин</w:t>
            </w:r>
          </w:p>
        </w:tc>
        <w:tc>
          <w:tcPr>
            <w:tcW w:w="1289" w:type="dxa"/>
          </w:tcPr>
          <w:p w:rsidR="009A61B4" w:rsidRPr="007539EF" w:rsidRDefault="009A61B4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амп. -</w:t>
            </w:r>
            <w:r>
              <w:rPr>
                <w:rFonts w:ascii="Times New Roman" w:hAnsi="Times New Roman"/>
                <w:sz w:val="24"/>
                <w:szCs w:val="24"/>
              </w:rPr>
              <w:t>0,18%</w:t>
            </w:r>
          </w:p>
        </w:tc>
        <w:tc>
          <w:tcPr>
            <w:tcW w:w="1517" w:type="dxa"/>
          </w:tcPr>
          <w:p w:rsidR="009A61B4" w:rsidRPr="002F5079" w:rsidRDefault="009A61B4" w:rsidP="00E13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F5C2B" w:rsidRDefault="009A61B4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Pr="0012734C" w:rsidRDefault="009A61B4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1930F2" w:rsidRDefault="009A61B4" w:rsidP="000136E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CCFFFF"/>
          </w:tcPr>
          <w:p w:rsidR="009A61B4" w:rsidRPr="0086201D" w:rsidRDefault="009A61B4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Азапін </w:t>
            </w:r>
          </w:p>
        </w:tc>
        <w:tc>
          <w:tcPr>
            <w:tcW w:w="2216" w:type="dxa"/>
            <w:shd w:val="clear" w:color="auto" w:fill="CCFFFF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9B2A9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4700</w:t>
            </w:r>
          </w:p>
        </w:tc>
        <w:tc>
          <w:tcPr>
            <w:tcW w:w="1612" w:type="dxa"/>
            <w:shd w:val="clear" w:color="auto" w:fill="CCFFFF"/>
          </w:tcPr>
          <w:p w:rsidR="009A61B4" w:rsidRPr="0086201D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1930F2" w:rsidRDefault="009A61B4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  <w:shd w:val="clear" w:color="auto" w:fill="CCFFFF"/>
          </w:tcPr>
          <w:p w:rsidR="009A61B4" w:rsidRPr="0086201D" w:rsidRDefault="009A61B4" w:rsidP="00B23E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1F5C2B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9A61B4" w:rsidRDefault="009A61B4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1F5C2B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30750</w:t>
            </w:r>
          </w:p>
        </w:tc>
        <w:tc>
          <w:tcPr>
            <w:tcW w:w="1612" w:type="dxa"/>
            <w:shd w:val="clear" w:color="auto" w:fill="CCFFFF"/>
          </w:tcPr>
          <w:p w:rsidR="009A61B4" w:rsidRDefault="009A61B4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E0E0E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A61B4" w:rsidRPr="009B2A99" w:rsidRDefault="009A61B4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44950</w:t>
            </w:r>
          </w:p>
        </w:tc>
        <w:tc>
          <w:tcPr>
            <w:tcW w:w="1612" w:type="dxa"/>
            <w:shd w:val="clear" w:color="auto" w:fill="E0E0E0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E0E0E0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A61B4" w:rsidRPr="009B2A99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E0E0E0"/>
          </w:tcPr>
          <w:p w:rsidR="009A61B4" w:rsidRPr="002F5079" w:rsidRDefault="009A61B4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E0E0E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A61B4" w:rsidRPr="009B2A99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112200</w:t>
            </w:r>
          </w:p>
        </w:tc>
        <w:tc>
          <w:tcPr>
            <w:tcW w:w="1612" w:type="dxa"/>
            <w:shd w:val="clear" w:color="auto" w:fill="E0E0E0"/>
          </w:tcPr>
          <w:p w:rsidR="009A61B4" w:rsidRPr="002F5079" w:rsidRDefault="009A61B4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E0E0E0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A61B4" w:rsidRPr="009B2A99" w:rsidRDefault="009A61B4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123700</w:t>
            </w:r>
          </w:p>
        </w:tc>
        <w:tc>
          <w:tcPr>
            <w:tcW w:w="1612" w:type="dxa"/>
            <w:shd w:val="clear" w:color="auto" w:fill="E0E0E0"/>
          </w:tcPr>
          <w:p w:rsidR="009A61B4" w:rsidRPr="002F5079" w:rsidRDefault="009A61B4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Азитроміцин КР 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500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E1828" w:rsidRDefault="009A61B4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930F2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930F2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0.25 гр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9A61B4" w:rsidRDefault="009A61B4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A61B4" w:rsidRPr="005D44B8" w:rsidRDefault="009A61B4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A61B4" w:rsidRPr="005D44B8" w:rsidRDefault="009A61B4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06083A" w:rsidRDefault="009A61B4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233</w:t>
            </w:r>
          </w:p>
        </w:tc>
        <w:tc>
          <w:tcPr>
            <w:tcW w:w="1612" w:type="dxa"/>
            <w:shd w:val="clear" w:color="auto" w:fill="CCFFFF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5D44B8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A61B4" w:rsidRPr="005D44B8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A61B4" w:rsidRPr="005D44B8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9B2A99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CCFFFF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A61B4" w:rsidRPr="005D44B8" w:rsidRDefault="009A61B4" w:rsidP="00780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A61B4" w:rsidRPr="005D44B8" w:rsidRDefault="009A61B4" w:rsidP="00780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0B4EB3" w:rsidRDefault="009A61B4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CCFFFF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9423B0" w:rsidRDefault="009A61B4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2760</w:t>
            </w:r>
          </w:p>
        </w:tc>
        <w:tc>
          <w:tcPr>
            <w:tcW w:w="1612" w:type="dxa"/>
            <w:shd w:val="clear" w:color="auto" w:fill="CCFFFF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9423B0" w:rsidRDefault="009A61B4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650</w:t>
            </w:r>
          </w:p>
        </w:tc>
        <w:tc>
          <w:tcPr>
            <w:tcW w:w="1612" w:type="dxa"/>
            <w:shd w:val="clear" w:color="auto" w:fill="CCFFFF"/>
          </w:tcPr>
          <w:p w:rsidR="009A61B4" w:rsidRPr="002F5079" w:rsidRDefault="009A61B4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9423B0" w:rsidRDefault="009A61B4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1770</w:t>
            </w:r>
          </w:p>
        </w:tc>
        <w:tc>
          <w:tcPr>
            <w:tcW w:w="1612" w:type="dxa"/>
            <w:shd w:val="clear" w:color="auto" w:fill="CCFFFF"/>
          </w:tcPr>
          <w:p w:rsidR="009A61B4" w:rsidRPr="002F5079" w:rsidRDefault="009A61B4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9A61B4" w:rsidRDefault="009A61B4" w:rsidP="003314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Pr="002F5079" w:rsidRDefault="009A61B4" w:rsidP="003314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A61B4" w:rsidRPr="0086201D" w:rsidRDefault="009A61B4" w:rsidP="003314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6083A" w:rsidRDefault="009A61B4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9A61B4" w:rsidRPr="002F5079" w:rsidRDefault="009A61B4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A61B4" w:rsidRPr="0086201D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6083A" w:rsidRDefault="009A61B4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4480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9A61B4" w:rsidRDefault="009A61B4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Default="009A61B4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A61B4" w:rsidRPr="0086201D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9A61B4" w:rsidRDefault="009A61B4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Default="009A61B4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A61B4" w:rsidRPr="0086201D" w:rsidRDefault="009A61B4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20160</w:t>
            </w:r>
          </w:p>
        </w:tc>
        <w:tc>
          <w:tcPr>
            <w:tcW w:w="1612" w:type="dxa"/>
          </w:tcPr>
          <w:p w:rsidR="009A61B4" w:rsidRDefault="009A61B4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99"/>
          </w:tcPr>
          <w:p w:rsidR="009A61B4" w:rsidRDefault="009A61B4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9A61B4" w:rsidRDefault="009A61B4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A61B4" w:rsidRDefault="009A61B4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9A61B4" w:rsidRDefault="009A61B4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9A61B4" w:rsidRPr="002F5079" w:rsidRDefault="009A61B4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A61B4" w:rsidRPr="000B4EB3" w:rsidRDefault="009A61B4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  <w:tc>
          <w:tcPr>
            <w:tcW w:w="1612" w:type="dxa"/>
            <w:shd w:val="clear" w:color="auto" w:fill="FFFF99"/>
          </w:tcPr>
          <w:p w:rsidR="009A61B4" w:rsidRDefault="009A61B4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290</w:t>
            </w:r>
          </w:p>
        </w:tc>
        <w:tc>
          <w:tcPr>
            <w:tcW w:w="1612" w:type="dxa"/>
          </w:tcPr>
          <w:p w:rsidR="009A61B4" w:rsidRPr="002F5079" w:rsidRDefault="009A61B4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28100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Pr="002F5079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50</w:t>
            </w:r>
          </w:p>
        </w:tc>
        <w:tc>
          <w:tcPr>
            <w:tcW w:w="1612" w:type="dxa"/>
          </w:tcPr>
          <w:p w:rsidR="009A61B4" w:rsidRPr="002F5079" w:rsidRDefault="009A61B4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5150</w:t>
            </w:r>
          </w:p>
        </w:tc>
        <w:tc>
          <w:tcPr>
            <w:tcW w:w="1612" w:type="dxa"/>
          </w:tcPr>
          <w:p w:rsidR="009A61B4" w:rsidRPr="002F5079" w:rsidRDefault="009A61B4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E5B8B7"/>
          </w:tcPr>
          <w:p w:rsidR="009A61B4" w:rsidRPr="002F5079" w:rsidRDefault="009A61B4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9A61B4" w:rsidRDefault="009A61B4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9A61B4" w:rsidRDefault="009A61B4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9A61B4" w:rsidRPr="002F5079" w:rsidRDefault="009A61B4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9A61B4" w:rsidRDefault="009A61B4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  <w:shd w:val="clear" w:color="auto" w:fill="E5B8B7"/>
          </w:tcPr>
          <w:p w:rsidR="009A61B4" w:rsidRDefault="009A61B4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E5B8B7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9A61B4" w:rsidRPr="007E7CA6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E5B8B7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B494F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260</w:t>
            </w:r>
          </w:p>
        </w:tc>
        <w:tc>
          <w:tcPr>
            <w:tcW w:w="1612" w:type="dxa"/>
          </w:tcPr>
          <w:p w:rsidR="009A61B4" w:rsidRDefault="009A61B4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A61B4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A61B4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B494F" w:rsidRDefault="009A61B4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700</w:t>
            </w:r>
          </w:p>
        </w:tc>
        <w:tc>
          <w:tcPr>
            <w:tcW w:w="1612" w:type="dxa"/>
          </w:tcPr>
          <w:p w:rsidR="009A61B4" w:rsidRDefault="009A61B4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B494F" w:rsidRDefault="009A61B4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</w:tcPr>
          <w:p w:rsidR="009A61B4" w:rsidRDefault="009A61B4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9A61B4" w:rsidRPr="002F5079" w:rsidTr="005B57DE">
        <w:tc>
          <w:tcPr>
            <w:tcW w:w="2066" w:type="dxa"/>
            <w:shd w:val="clear" w:color="auto" w:fill="00B0F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9A61B4" w:rsidRPr="005B57DE" w:rsidRDefault="009A61B4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9A61B4" w:rsidRPr="0045414A" w:rsidRDefault="009A61B4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  <w:shd w:val="clear" w:color="auto" w:fill="00B0F0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5B57DE">
        <w:tc>
          <w:tcPr>
            <w:tcW w:w="2066" w:type="dxa"/>
            <w:shd w:val="clear" w:color="auto" w:fill="00B0F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9A61B4" w:rsidRPr="005B57DE" w:rsidRDefault="009A61B4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9A61B4" w:rsidRDefault="009A61B4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9A61B4" w:rsidRDefault="009A61B4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5B57DE">
        <w:tc>
          <w:tcPr>
            <w:tcW w:w="2066" w:type="dxa"/>
            <w:shd w:val="clear" w:color="auto" w:fill="00B0F0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9A61B4" w:rsidRPr="005B57DE" w:rsidRDefault="009A61B4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  <w:shd w:val="clear" w:color="auto" w:fill="00B0F0"/>
          </w:tcPr>
          <w:p w:rsidR="009A61B4" w:rsidRDefault="009A61B4" w:rsidP="000C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00B0F0"/>
          </w:tcPr>
          <w:p w:rsidR="009A61B4" w:rsidRDefault="009A61B4" w:rsidP="00956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9A61B4" w:rsidRPr="00B05A97" w:rsidRDefault="009A61B4" w:rsidP="00FF0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9A61B4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930F2" w:rsidRDefault="009A61B4" w:rsidP="00FF0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2E2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9A61B4" w:rsidRPr="00B05A97" w:rsidRDefault="009A61B4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–500мг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9A61B4" w:rsidRPr="00B05A97" w:rsidRDefault="009A61B4" w:rsidP="000362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930F2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8728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A61B4" w:rsidRPr="002F5079" w:rsidTr="005B57DE">
        <w:tc>
          <w:tcPr>
            <w:tcW w:w="2066" w:type="dxa"/>
            <w:shd w:val="clear" w:color="auto" w:fill="B8CCE4"/>
          </w:tcPr>
          <w:p w:rsidR="009A61B4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9A61B4" w:rsidRPr="005B57DE" w:rsidRDefault="009A61B4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B8CCE4"/>
          </w:tcPr>
          <w:p w:rsidR="009A61B4" w:rsidRDefault="009A61B4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9A61B4" w:rsidRPr="002F5079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9A61B4" w:rsidRPr="00B406A5" w:rsidRDefault="009A61B4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9A61B4" w:rsidRPr="00B406A5" w:rsidRDefault="009A61B4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Анаприлін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27E56" w:rsidRDefault="009A61B4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0,2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1,0 – 1мг/мл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C0237A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Pr="002F5079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Аугументин 625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</w:t>
            </w:r>
          </w:p>
        </w:tc>
        <w:tc>
          <w:tcPr>
            <w:tcW w:w="1517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9A61B4" w:rsidRPr="00C74828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C74828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Вісмут трибромфенолят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665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A61B4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A61B4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A61B4" w:rsidRPr="002F5079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A61B4" w:rsidRDefault="009A61B4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612" w:type="dxa"/>
          </w:tcPr>
          <w:p w:rsidR="009A61B4" w:rsidRDefault="009A61B4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A61B4" w:rsidRPr="002F5079" w:rsidRDefault="009A61B4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9A61B4" w:rsidRDefault="009A61B4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B494F" w:rsidRDefault="009A61B4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B494F" w:rsidRDefault="009A61B4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612" w:type="dxa"/>
          </w:tcPr>
          <w:p w:rsidR="009A61B4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9A61B4" w:rsidRDefault="009A61B4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9A61B4" w:rsidRPr="002F5079" w:rsidRDefault="009A61B4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9A61B4" w:rsidRPr="002F5079" w:rsidRDefault="009A61B4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9A61B4" w:rsidRDefault="009A61B4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– н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Борної кислоти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Борна кислота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3%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A206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99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A61B4" w:rsidRPr="0045414A" w:rsidRDefault="009A61B4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2970</w:t>
            </w:r>
          </w:p>
        </w:tc>
        <w:tc>
          <w:tcPr>
            <w:tcW w:w="1612" w:type="dxa"/>
            <w:shd w:val="clear" w:color="auto" w:fill="FFFF99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99"/>
          </w:tcPr>
          <w:p w:rsidR="009A61B4" w:rsidRPr="002F5079" w:rsidRDefault="009A61B4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A61B4" w:rsidRPr="002F5079" w:rsidRDefault="009A61B4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A61B4" w:rsidRPr="002F5079" w:rsidRDefault="009A61B4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A61B4" w:rsidRPr="002F5079" w:rsidRDefault="009A61B4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A61B4" w:rsidRPr="0045414A" w:rsidRDefault="009A61B4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2790</w:t>
            </w:r>
          </w:p>
        </w:tc>
        <w:tc>
          <w:tcPr>
            <w:tcW w:w="1612" w:type="dxa"/>
            <w:shd w:val="clear" w:color="auto" w:fill="FFFF99"/>
          </w:tcPr>
          <w:p w:rsidR="009A61B4" w:rsidRPr="002F5079" w:rsidRDefault="009A61B4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99"/>
          </w:tcPr>
          <w:p w:rsidR="009A61B4" w:rsidRPr="002F5079" w:rsidRDefault="009A61B4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A61B4" w:rsidRPr="002F5079" w:rsidRDefault="009A61B4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A61B4" w:rsidRPr="002F5079" w:rsidRDefault="009A61B4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A61B4" w:rsidRPr="002F5079" w:rsidRDefault="009A61B4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A61B4" w:rsidRPr="0045414A" w:rsidRDefault="009A61B4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9A61B4" w:rsidRPr="002F5079" w:rsidRDefault="009A61B4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99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A61B4" w:rsidRPr="0045414A" w:rsidRDefault="009A61B4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4170</w:t>
            </w:r>
          </w:p>
        </w:tc>
        <w:tc>
          <w:tcPr>
            <w:tcW w:w="1612" w:type="dxa"/>
            <w:shd w:val="clear" w:color="auto" w:fill="FFFF99"/>
          </w:tcPr>
          <w:p w:rsidR="009A61B4" w:rsidRPr="002F5079" w:rsidRDefault="009A61B4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99"/>
          </w:tcPr>
          <w:p w:rsidR="009A61B4" w:rsidRPr="002F5079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A61B4" w:rsidRPr="002F5079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A61B4" w:rsidRPr="002F5079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A61B4" w:rsidRPr="002F5079" w:rsidRDefault="009A61B4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A61B4" w:rsidRPr="0045414A" w:rsidRDefault="009A61B4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612" w:type="dxa"/>
            <w:shd w:val="clear" w:color="auto" w:fill="FFFF99"/>
          </w:tcPr>
          <w:p w:rsidR="009A61B4" w:rsidRPr="002F5079" w:rsidRDefault="009A61B4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</w:p>
        </w:tc>
        <w:tc>
          <w:tcPr>
            <w:tcW w:w="2216" w:type="dxa"/>
          </w:tcPr>
          <w:p w:rsidR="009A61B4" w:rsidRPr="002F5079" w:rsidRDefault="009A61B4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</w:p>
        </w:tc>
        <w:tc>
          <w:tcPr>
            <w:tcW w:w="1289" w:type="dxa"/>
          </w:tcPr>
          <w:p w:rsidR="009A61B4" w:rsidRPr="002F5079" w:rsidRDefault="009A61B4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9A61B4" w:rsidRPr="002F5079" w:rsidRDefault="009A61B4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CD0DCB" w:rsidRDefault="009A61B4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9A61B4" w:rsidRPr="002F5079" w:rsidRDefault="009A61B4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9A61B4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9A61B4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253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</w:t>
            </w:r>
            <w:r>
              <w:rPr>
                <w:rFonts w:ascii="Times New Roman" w:hAnsi="Times New Roman"/>
                <w:sz w:val="24"/>
                <w:szCs w:val="24"/>
              </w:rPr>
              <w:t>еридол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Default="009A61B4" w:rsidP="009C5D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8B494F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8B494F" w:rsidRDefault="009A61B4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Галоприл</w:t>
            </w:r>
          </w:p>
        </w:tc>
        <w:tc>
          <w:tcPr>
            <w:tcW w:w="2216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9423B0" w:rsidRDefault="009A61B4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841</w:t>
            </w:r>
          </w:p>
        </w:tc>
        <w:tc>
          <w:tcPr>
            <w:tcW w:w="1612" w:type="dxa"/>
            <w:shd w:val="clear" w:color="auto" w:fill="CCCCCC"/>
          </w:tcPr>
          <w:p w:rsidR="009A61B4" w:rsidRPr="002F5079" w:rsidRDefault="009A61B4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527E56" w:rsidRDefault="009A61B4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343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527E56" w:rsidRDefault="009A61B4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2035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Галоперидол- деканоат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мг/мл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0B4EB3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1,5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9A61B4" w:rsidRDefault="009A61B4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A61B4" w:rsidRPr="002F5079" w:rsidTr="00C41C13">
        <w:trPr>
          <w:trHeight w:val="652"/>
        </w:trPr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571623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5,0</w:t>
            </w:r>
          </w:p>
        </w:tc>
        <w:tc>
          <w:tcPr>
            <w:tcW w:w="1517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C0237A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 ІС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C0237A" w:rsidRDefault="009A61B4" w:rsidP="009E71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A61B4" w:rsidRDefault="009A61B4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9A61B4" w:rsidRPr="002F5079" w:rsidRDefault="009A61B4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9A61B4" w:rsidRPr="002F5079" w:rsidRDefault="009A61B4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A61B4" w:rsidRDefault="009A61B4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6C448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A61B4" w:rsidRPr="00D1518D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9B2A99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612" w:type="dxa"/>
          </w:tcPr>
          <w:p w:rsidR="009A61B4" w:rsidRPr="00D1518D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A61B4" w:rsidRPr="002F5079" w:rsidTr="00864D45">
        <w:tc>
          <w:tcPr>
            <w:tcW w:w="2066" w:type="dxa"/>
            <w:shd w:val="clear" w:color="auto" w:fill="E5B8B7"/>
          </w:tcPr>
          <w:p w:rsidR="009A61B4" w:rsidRPr="00A33888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  <w:shd w:val="clear" w:color="auto" w:fill="E5B8B7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1289" w:type="dxa"/>
            <w:shd w:val="clear" w:color="auto" w:fill="E5B8B7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0,5 мг</w:t>
            </w:r>
          </w:p>
        </w:tc>
        <w:tc>
          <w:tcPr>
            <w:tcW w:w="1517" w:type="dxa"/>
            <w:shd w:val="clear" w:color="auto" w:fill="E5B8B7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Депакін хроно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27E56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A790D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A790D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45414A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9A61B4" w:rsidRPr="002F5079" w:rsidRDefault="009A61B4" w:rsidP="00E44C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</w:p>
        </w:tc>
        <w:tc>
          <w:tcPr>
            <w:tcW w:w="2216" w:type="dxa"/>
          </w:tcPr>
          <w:p w:rsidR="009A61B4" w:rsidRDefault="009A61B4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Амп.- 10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</w:p>
        </w:tc>
        <w:tc>
          <w:tcPr>
            <w:tcW w:w="221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натрію</w:t>
            </w:r>
          </w:p>
        </w:tc>
        <w:tc>
          <w:tcPr>
            <w:tcW w:w="1289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5,0 – 2.5%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Амп.- 2%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A790D" w:rsidRDefault="009A61B4" w:rsidP="009F25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A61B4" w:rsidRPr="000A790D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178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221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Дротаверину гідрохлорид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Еналаприл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Еналаприл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Еуфілін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Теофілін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5,0 -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Ерідон 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30 мл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Золопент </w:t>
            </w:r>
          </w:p>
        </w:tc>
        <w:tc>
          <w:tcPr>
            <w:tcW w:w="221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Default="009A61B4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</w:p>
        </w:tc>
        <w:tc>
          <w:tcPr>
            <w:tcW w:w="2216" w:type="dxa"/>
          </w:tcPr>
          <w:p w:rsidR="009A61B4" w:rsidRDefault="009A61B4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Прегабалін 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9A61B4" w:rsidRDefault="009A61B4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C25B5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 спиртовий розчин</w:t>
            </w:r>
          </w:p>
        </w:tc>
        <w:tc>
          <w:tcPr>
            <w:tcW w:w="2216" w:type="dxa"/>
          </w:tcPr>
          <w:p w:rsidR="009A61B4" w:rsidRPr="00C25B5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9A61B4" w:rsidRPr="00C25B5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Фл. – 5%</w:t>
            </w:r>
          </w:p>
        </w:tc>
        <w:tc>
          <w:tcPr>
            <w:tcW w:w="1517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71623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A61B4" w:rsidRPr="00C25B59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216" w:type="dxa"/>
          </w:tcPr>
          <w:p w:rsidR="009A61B4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1289" w:type="dxa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10%</w:t>
            </w:r>
          </w:p>
        </w:tc>
        <w:tc>
          <w:tcPr>
            <w:tcW w:w="1517" w:type="dxa"/>
          </w:tcPr>
          <w:p w:rsidR="009A61B4" w:rsidRPr="002F5079" w:rsidRDefault="009A61B4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Pr="002752E2" w:rsidRDefault="009A61B4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CD0DCB" w:rsidRDefault="009A61B4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9A61B4" w:rsidRDefault="009A61B4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904D66" w:rsidRDefault="009A61B4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CCCC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A61B4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A61B4" w:rsidRPr="00904D66" w:rsidRDefault="009A61B4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9A61B4" w:rsidRPr="002F5079" w:rsidRDefault="009A61B4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2900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9A61B4" w:rsidRDefault="009A61B4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9A61B4" w:rsidRPr="002F5079" w:rsidRDefault="009A61B4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A61B4" w:rsidRPr="002F5079" w:rsidRDefault="009A61B4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3300</w:t>
            </w:r>
          </w:p>
        </w:tc>
        <w:tc>
          <w:tcPr>
            <w:tcW w:w="1612" w:type="dxa"/>
          </w:tcPr>
          <w:p w:rsidR="009A61B4" w:rsidRDefault="009A61B4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9A61B4" w:rsidRDefault="009A61B4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9A61B4" w:rsidRPr="002F5079" w:rsidRDefault="009A61B4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A61B4" w:rsidRPr="002F5079" w:rsidRDefault="009A61B4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44500</w:t>
            </w:r>
          </w:p>
        </w:tc>
        <w:tc>
          <w:tcPr>
            <w:tcW w:w="1612" w:type="dxa"/>
          </w:tcPr>
          <w:p w:rsidR="009A61B4" w:rsidRDefault="009A61B4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 - КВ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Карведілол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12,5 мг</w:t>
            </w:r>
          </w:p>
        </w:tc>
        <w:tc>
          <w:tcPr>
            <w:tcW w:w="1517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F5C2B" w:rsidRDefault="009A61B4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</w:p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9C16FE" w:rsidRDefault="009A61B4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Кетолонг</w:t>
            </w:r>
          </w:p>
        </w:tc>
        <w:tc>
          <w:tcPr>
            <w:tcW w:w="2216" w:type="dxa"/>
          </w:tcPr>
          <w:p w:rsidR="009A61B4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Кеторолак</w:t>
            </w:r>
          </w:p>
          <w:p w:rsidR="009A61B4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трометанін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3 %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A61B4" w:rsidRDefault="009A61B4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A61B4" w:rsidRDefault="009A61B4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1342" w:rsidRDefault="009A61B4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2200</w:t>
            </w:r>
          </w:p>
        </w:tc>
        <w:tc>
          <w:tcPr>
            <w:tcW w:w="1612" w:type="dxa"/>
          </w:tcPr>
          <w:p w:rsidR="009A61B4" w:rsidRPr="005C25DE" w:rsidRDefault="009A61B4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A61B4" w:rsidRDefault="009A61B4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A61B4" w:rsidRPr="00581342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1990</w:t>
            </w:r>
          </w:p>
        </w:tc>
        <w:tc>
          <w:tcPr>
            <w:tcW w:w="1612" w:type="dxa"/>
          </w:tcPr>
          <w:p w:rsidR="009A61B4" w:rsidRPr="005C25DE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A61B4" w:rsidRDefault="009A61B4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A61B4" w:rsidRDefault="009A61B4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1342" w:rsidRDefault="009A61B4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3000</w:t>
            </w:r>
          </w:p>
        </w:tc>
        <w:tc>
          <w:tcPr>
            <w:tcW w:w="1612" w:type="dxa"/>
          </w:tcPr>
          <w:p w:rsidR="009A61B4" w:rsidRPr="005C25DE" w:rsidRDefault="009A61B4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A61B4" w:rsidRDefault="009A61B4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A61B4" w:rsidRDefault="009A61B4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4450</w:t>
            </w:r>
          </w:p>
        </w:tc>
        <w:tc>
          <w:tcPr>
            <w:tcW w:w="1612" w:type="dxa"/>
          </w:tcPr>
          <w:p w:rsidR="009A61B4" w:rsidRDefault="009A61B4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Корвалдин</w:t>
            </w:r>
          </w:p>
        </w:tc>
        <w:tc>
          <w:tcPr>
            <w:tcW w:w="2216" w:type="dxa"/>
          </w:tcPr>
          <w:p w:rsidR="009A61B4" w:rsidRPr="009F5E8B" w:rsidRDefault="009A61B4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 альфа – бромізовалеріанової кислоти, фенобарбітал, олія м</w:t>
            </w:r>
            <w:r w:rsidRPr="00F975ED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яти перцової, олія хмелю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25 мл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9A61B4" w:rsidRPr="00670ED8" w:rsidRDefault="009A61B4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Ламітрил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Ламотриджину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</w:p>
        </w:tc>
        <w:tc>
          <w:tcPr>
            <w:tcW w:w="2216" w:type="dxa"/>
          </w:tcPr>
          <w:p w:rsidR="009A61B4" w:rsidRDefault="009A61B4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Хлорамфеніколу, метилурацил</w:t>
            </w:r>
          </w:p>
        </w:tc>
        <w:tc>
          <w:tcPr>
            <w:tcW w:w="1289" w:type="dxa"/>
          </w:tcPr>
          <w:p w:rsidR="009A61B4" w:rsidRDefault="009A61B4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9A61B4" w:rsidRPr="002F5079" w:rsidRDefault="009A61B4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Default="009A61B4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2" w:type="dxa"/>
          </w:tcPr>
          <w:p w:rsidR="009A61B4" w:rsidRDefault="009A61B4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9A61B4" w:rsidRPr="002F5079" w:rsidRDefault="009A61B4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9A61B4" w:rsidRPr="002F5079" w:rsidRDefault="009A61B4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9A61B4" w:rsidRPr="002F5079" w:rsidRDefault="009A61B4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4791" w:rsidRDefault="009A61B4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A61B4" w:rsidRPr="0012734C" w:rsidRDefault="009A61B4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4791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Лідокаїн</w:t>
            </w:r>
          </w:p>
        </w:tc>
        <w:tc>
          <w:tcPr>
            <w:tcW w:w="2216" w:type="dxa"/>
          </w:tcPr>
          <w:p w:rsidR="009A61B4" w:rsidRPr="002F5079" w:rsidRDefault="009A61B4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Лідокаїну гідрохлорид</w:t>
            </w:r>
          </w:p>
        </w:tc>
        <w:tc>
          <w:tcPr>
            <w:tcW w:w="1289" w:type="dxa"/>
          </w:tcPr>
          <w:p w:rsidR="009A61B4" w:rsidRPr="002F5079" w:rsidRDefault="009A61B4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9A61B4" w:rsidRPr="002F5079" w:rsidRDefault="009A61B4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2F12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271E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9A61B4" w:rsidRPr="002F5079" w:rsidRDefault="009A61B4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9A61B4" w:rsidRPr="002F5079" w:rsidRDefault="009A61B4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A61B4" w:rsidRPr="002F5079" w:rsidRDefault="009A61B4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0016A" w:rsidRDefault="009A61B4" w:rsidP="003A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A61B4" w:rsidRDefault="009A61B4" w:rsidP="005163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9A61B4" w:rsidRPr="002F5079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9A61B4" w:rsidRPr="002F5079" w:rsidRDefault="009A61B4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80016A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Default="009A61B4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A61B4" w:rsidRPr="002F5079" w:rsidRDefault="009A61B4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A61B4" w:rsidRPr="002F5079" w:rsidRDefault="009A61B4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Pr="002F5079" w:rsidRDefault="009A61B4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A61B4" w:rsidRPr="002F5079" w:rsidRDefault="009A61B4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</w:tcPr>
          <w:p w:rsidR="009A61B4" w:rsidRPr="002F5079" w:rsidRDefault="009A61B4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A61B4" w:rsidRPr="002F5079" w:rsidRDefault="009A61B4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A61B4" w:rsidRPr="002F5079" w:rsidRDefault="009A61B4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A61B4" w:rsidRPr="002F5079" w:rsidRDefault="009A61B4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612" w:type="dxa"/>
          </w:tcPr>
          <w:p w:rsidR="009A61B4" w:rsidRPr="002F5079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25 %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61D94" w:rsidRDefault="009A61B4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1342" w:rsidRDefault="009A61B4" w:rsidP="00AB40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423B0" w:rsidRDefault="009A61B4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612" w:type="dxa"/>
          </w:tcPr>
          <w:p w:rsidR="009A61B4" w:rsidRPr="002F5079" w:rsidRDefault="009A61B4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2A3E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</w:p>
        </w:tc>
        <w:tc>
          <w:tcPr>
            <w:tcW w:w="2216" w:type="dxa"/>
          </w:tcPr>
          <w:p w:rsidR="009A61B4" w:rsidRPr="002F5079" w:rsidRDefault="009A61B4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</w:p>
        </w:tc>
        <w:tc>
          <w:tcPr>
            <w:tcW w:w="1289" w:type="dxa"/>
          </w:tcPr>
          <w:p w:rsidR="009A61B4" w:rsidRPr="002F5079" w:rsidRDefault="009A61B4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A61B4" w:rsidRPr="002F5079" w:rsidRDefault="009A61B4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17854" w:rsidRDefault="009A61B4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A61B4" w:rsidRDefault="009A61B4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9A61B4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9A61B4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Default="009A61B4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Метилурацил 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супоз. 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благодійна допомога</w:t>
            </w:r>
          </w:p>
        </w:tc>
        <w:tc>
          <w:tcPr>
            <w:tcW w:w="1189" w:type="dxa"/>
          </w:tcPr>
          <w:p w:rsidR="009A61B4" w:rsidRPr="006C7505" w:rsidRDefault="009A61B4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A71BA2" w:rsidRDefault="009A61B4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12" w:type="dxa"/>
          </w:tcPr>
          <w:p w:rsidR="009A61B4" w:rsidRPr="002F5079" w:rsidRDefault="009A61B4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A61B4" w:rsidRPr="002F5079" w:rsidRDefault="009A61B4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612" w:type="dxa"/>
          </w:tcPr>
          <w:p w:rsidR="009A61B4" w:rsidRPr="002F5079" w:rsidRDefault="009A61B4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A61B4" w:rsidRPr="002F5079" w:rsidRDefault="009A61B4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A61B4" w:rsidRPr="002F5079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A61B4" w:rsidRPr="002F5079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958</w:t>
            </w:r>
          </w:p>
        </w:tc>
        <w:tc>
          <w:tcPr>
            <w:tcW w:w="1612" w:type="dxa"/>
          </w:tcPr>
          <w:p w:rsidR="009A61B4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A61B4" w:rsidRPr="002F5079" w:rsidRDefault="009A61B4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490</w:t>
            </w:r>
          </w:p>
        </w:tc>
        <w:tc>
          <w:tcPr>
            <w:tcW w:w="1612" w:type="dxa"/>
          </w:tcPr>
          <w:p w:rsidR="009A61B4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Нейриспін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Таб.- 4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Pr="002F5079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A61B4" w:rsidRPr="002F5079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Pr="002F5079" w:rsidRDefault="009A61B4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A71BA2" w:rsidRDefault="009A61B4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24CA0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9A61B4" w:rsidRPr="002F5079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524CA0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9A61B4" w:rsidRDefault="009A61B4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 - Дарниця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A61B4" w:rsidRPr="002F5079" w:rsidRDefault="009A61B4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9A61B4" w:rsidRPr="002F5079" w:rsidRDefault="009A61B4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9A61B4" w:rsidRPr="002F5079" w:rsidRDefault="009A61B4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A61B4" w:rsidRPr="002F5079" w:rsidRDefault="009A61B4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9B2A99" w:rsidRDefault="009A61B4" w:rsidP="002B7D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Pr="002F5079" w:rsidRDefault="009A61B4" w:rsidP="002B7D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430</w:t>
            </w:r>
          </w:p>
        </w:tc>
        <w:tc>
          <w:tcPr>
            <w:tcW w:w="1612" w:type="dxa"/>
          </w:tcPr>
          <w:p w:rsidR="009A61B4" w:rsidRPr="002F5079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Папаверин - гідрохлорид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Папаверин - гідрохлорид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61D94" w:rsidRDefault="009A61B4" w:rsidP="00582FB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Пароксин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Парокситину гідрохлориду напівгідрат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Піарон 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мг.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Default="009A61B4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9A61B4" w:rsidRDefault="009A61B4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Преднізолон</w:t>
            </w:r>
          </w:p>
        </w:tc>
        <w:tc>
          <w:tcPr>
            <w:tcW w:w="2216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Преднізолону натрію фосфат</w:t>
            </w:r>
          </w:p>
        </w:tc>
        <w:tc>
          <w:tcPr>
            <w:tcW w:w="1289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30 мг/ мл</w:t>
            </w:r>
          </w:p>
        </w:tc>
        <w:tc>
          <w:tcPr>
            <w:tcW w:w="1517" w:type="dxa"/>
          </w:tcPr>
          <w:p w:rsidR="009A61B4" w:rsidRDefault="009A61B4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61D94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A61B4" w:rsidRDefault="009A61B4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Прозерин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Неостигмін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0,5 мг/мл – 1,0мл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162CA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Default="009A61B4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Проктозан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Проктозан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супоз.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Default="009A61B4" w:rsidP="00162CA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</w:t>
            </w:r>
          </w:p>
        </w:tc>
        <w:tc>
          <w:tcPr>
            <w:tcW w:w="2216" w:type="dxa"/>
          </w:tcPr>
          <w:p w:rsidR="009A61B4" w:rsidRDefault="009A61B4" w:rsidP="0066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 гідрохлорид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150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9023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Default="009A61B4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Римантадину гідрохлорид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Риспаксол 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2840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Pr="00904D66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1090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6310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1920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CD0DCB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1740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A61B4" w:rsidRPr="002F5079" w:rsidRDefault="009A61B4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5040</w:t>
            </w:r>
          </w:p>
        </w:tc>
        <w:tc>
          <w:tcPr>
            <w:tcW w:w="1612" w:type="dxa"/>
          </w:tcPr>
          <w:p w:rsidR="009A61B4" w:rsidRPr="002F5079" w:rsidRDefault="009A61B4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A61B4" w:rsidRPr="002F5079" w:rsidRDefault="009A61B4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A61B4" w:rsidRPr="002F5079" w:rsidRDefault="009A61B4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04D66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17820</w:t>
            </w:r>
          </w:p>
        </w:tc>
        <w:tc>
          <w:tcPr>
            <w:tcW w:w="1612" w:type="dxa"/>
          </w:tcPr>
          <w:p w:rsidR="009A61B4" w:rsidRPr="002F5079" w:rsidRDefault="009A61B4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лептид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CD0DCB" w:rsidRDefault="009A61B4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B4EB3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22010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Донепезилу 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9A61B4" w:rsidRPr="000B4EB3" w:rsidRDefault="009A61B4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12616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</w:p>
        </w:tc>
        <w:tc>
          <w:tcPr>
            <w:tcW w:w="2216" w:type="dxa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</w:p>
        </w:tc>
        <w:tc>
          <w:tcPr>
            <w:tcW w:w="1289" w:type="dxa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A61B4" w:rsidRPr="0095246F" w:rsidRDefault="009A61B4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9A61B4" w:rsidRPr="000B4EB3" w:rsidRDefault="009A61B4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A61B4" w:rsidRDefault="009A61B4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A61B4" w:rsidTr="00CC5D32">
        <w:tc>
          <w:tcPr>
            <w:tcW w:w="2066" w:type="dxa"/>
          </w:tcPr>
          <w:p w:rsidR="009A61B4" w:rsidRDefault="009A61B4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9A61B4" w:rsidRDefault="009A61B4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9A61B4" w:rsidRDefault="009A61B4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9A61B4" w:rsidRPr="002F5079" w:rsidRDefault="009A61B4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9A61B4" w:rsidRDefault="009A61B4" w:rsidP="001F576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9A70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9A61B4" w:rsidRDefault="009A61B4" w:rsidP="005C14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9A61B4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9A61B4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324</w:t>
            </w:r>
          </w:p>
        </w:tc>
        <w:tc>
          <w:tcPr>
            <w:tcW w:w="1612" w:type="dxa"/>
          </w:tcPr>
          <w:p w:rsidR="009A61B4" w:rsidRDefault="009A61B4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04.2024</w:t>
            </w:r>
          </w:p>
        </w:tc>
      </w:tr>
      <w:tr w:rsidR="009A61B4" w:rsidRPr="002F5079" w:rsidTr="00D24C3D">
        <w:tc>
          <w:tcPr>
            <w:tcW w:w="2066" w:type="dxa"/>
            <w:shd w:val="clear" w:color="auto" w:fill="D6E3BC"/>
          </w:tcPr>
          <w:p w:rsidR="009A61B4" w:rsidRDefault="009A61B4" w:rsidP="00BE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D6E3BC"/>
          </w:tcPr>
          <w:p w:rsidR="009A61B4" w:rsidRDefault="009A61B4" w:rsidP="00BE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D6E3BC"/>
          </w:tcPr>
          <w:p w:rsidR="009A61B4" w:rsidRDefault="009A61B4" w:rsidP="00D1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96%</w:t>
            </w:r>
          </w:p>
        </w:tc>
        <w:tc>
          <w:tcPr>
            <w:tcW w:w="1517" w:type="dxa"/>
            <w:shd w:val="clear" w:color="auto" w:fill="D6E3BC"/>
          </w:tcPr>
          <w:p w:rsidR="009A61B4" w:rsidRPr="002F5079" w:rsidRDefault="009A61B4" w:rsidP="00BE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D6E3BC"/>
          </w:tcPr>
          <w:p w:rsidR="009A61B4" w:rsidRDefault="009A61B4" w:rsidP="001805F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  <w:shd w:val="clear" w:color="auto" w:fill="D6E3BC"/>
          </w:tcPr>
          <w:p w:rsidR="009A61B4" w:rsidRDefault="009A61B4" w:rsidP="00D14D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03.2023</w:t>
            </w:r>
          </w:p>
        </w:tc>
      </w:tr>
      <w:tr w:rsidR="009A61B4" w:rsidRPr="002F5079" w:rsidTr="00D24C3D">
        <w:tc>
          <w:tcPr>
            <w:tcW w:w="2066" w:type="dxa"/>
            <w:shd w:val="clear" w:color="auto" w:fill="76923C"/>
          </w:tcPr>
          <w:p w:rsidR="009A61B4" w:rsidRDefault="009A61B4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9A61B4" w:rsidRDefault="009A61B4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9A61B4" w:rsidRDefault="009A61B4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9A61B4" w:rsidRPr="002F5079" w:rsidRDefault="009A61B4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9A61B4" w:rsidRDefault="009A61B4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1612" w:type="dxa"/>
            <w:shd w:val="clear" w:color="auto" w:fill="76923C"/>
          </w:tcPr>
          <w:p w:rsidR="009A61B4" w:rsidRDefault="009A61B4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6958D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0653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A790D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0A790D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81342" w:rsidRDefault="009A61B4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Строфантин 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 - G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1F5C2B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 - G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 - G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</w:tcPr>
          <w:p w:rsidR="009A61B4" w:rsidRPr="002F5079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Тіаміну хлорид</w:t>
            </w:r>
          </w:p>
        </w:tc>
        <w:tc>
          <w:tcPr>
            <w:tcW w:w="2216" w:type="dxa"/>
          </w:tcPr>
          <w:p w:rsidR="009A61B4" w:rsidRPr="002F5079" w:rsidRDefault="009A61B4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Тіамін гідрохлорид</w:t>
            </w:r>
          </w:p>
        </w:tc>
        <w:tc>
          <w:tcPr>
            <w:tcW w:w="1289" w:type="dxa"/>
          </w:tcPr>
          <w:p w:rsidR="009A61B4" w:rsidRPr="002F5079" w:rsidRDefault="009A61B4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Амп.- 1,0 – 50мг/мл </w:t>
            </w:r>
          </w:p>
        </w:tc>
        <w:tc>
          <w:tcPr>
            <w:tcW w:w="1517" w:type="dxa"/>
          </w:tcPr>
          <w:p w:rsidR="009A61B4" w:rsidRPr="002F5079" w:rsidRDefault="009A61B4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B7105B" w:rsidRDefault="009A61B4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Pr="002F5079" w:rsidRDefault="009A61B4" w:rsidP="0025313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2DBDB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</w:tc>
        <w:tc>
          <w:tcPr>
            <w:tcW w:w="2216" w:type="dxa"/>
            <w:shd w:val="clear" w:color="auto" w:fill="F2DBDB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9A61B4" w:rsidRPr="00A71BA2" w:rsidRDefault="009A61B4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2DBDB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</w:tc>
        <w:tc>
          <w:tcPr>
            <w:tcW w:w="2216" w:type="dxa"/>
            <w:shd w:val="clear" w:color="auto" w:fill="F2DBDB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9A61B4" w:rsidRPr="007E7CA6" w:rsidRDefault="009A61B4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2DBDB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5414A" w:rsidRDefault="009A61B4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9A61B4" w:rsidRPr="002F5079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03063D" w:rsidRDefault="009A61B4" w:rsidP="00BA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FFFF"/>
          </w:tcPr>
          <w:p w:rsidR="009A61B4" w:rsidRPr="002F5079" w:rsidRDefault="009A61B4" w:rsidP="007C0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  <w:p w:rsidR="009A61B4" w:rsidRPr="002F5079" w:rsidRDefault="009A61B4" w:rsidP="007C0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461D94" w:rsidRDefault="009A61B4" w:rsidP="009C5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FFFF"/>
          </w:tcPr>
          <w:p w:rsidR="009A61B4" w:rsidRDefault="009A61B4" w:rsidP="007C0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CCFFFF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9A61B4" w:rsidRPr="002F5079" w:rsidRDefault="009A61B4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A61B4" w:rsidRPr="00461D94" w:rsidRDefault="009A61B4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612" w:type="dxa"/>
            <w:shd w:val="clear" w:color="auto" w:fill="CCFFFF"/>
          </w:tcPr>
          <w:p w:rsidR="009A61B4" w:rsidRDefault="009A61B4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2216" w:type="dxa"/>
          </w:tcPr>
          <w:p w:rsidR="009A61B4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 біглюконат</w:t>
            </w:r>
          </w:p>
        </w:tc>
        <w:tc>
          <w:tcPr>
            <w:tcW w:w="1289" w:type="dxa"/>
          </w:tcPr>
          <w:p w:rsidR="009A61B4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0,05%</w:t>
            </w:r>
          </w:p>
        </w:tc>
        <w:tc>
          <w:tcPr>
            <w:tcW w:w="1517" w:type="dxa"/>
          </w:tcPr>
          <w:p w:rsidR="009A61B4" w:rsidRPr="002F5079" w:rsidRDefault="009A61B4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Default="009A61B4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9A61B4" w:rsidRDefault="009A61B4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527E56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A61B4" w:rsidRPr="00B7105B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943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9A61B4" w:rsidRPr="002F5079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A61B4" w:rsidRPr="00B7105B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5040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61B4" w:rsidRPr="002F5079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9A61B4" w:rsidRPr="002F5079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9B2A9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9A61B4" w:rsidRPr="002F5079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A61B4" w:rsidRPr="002F5079" w:rsidTr="00CC5D32">
        <w:tc>
          <w:tcPr>
            <w:tcW w:w="206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Ціанокобаламін</w:t>
            </w:r>
          </w:p>
        </w:tc>
        <w:tc>
          <w:tcPr>
            <w:tcW w:w="2216" w:type="dxa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Ціанокобаламін</w:t>
            </w:r>
          </w:p>
        </w:tc>
        <w:tc>
          <w:tcPr>
            <w:tcW w:w="1289" w:type="dxa"/>
          </w:tcPr>
          <w:p w:rsidR="009A61B4" w:rsidRDefault="009A61B4" w:rsidP="00522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0,05 %</w:t>
            </w:r>
          </w:p>
        </w:tc>
        <w:tc>
          <w:tcPr>
            <w:tcW w:w="1517" w:type="dxa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A61B4" w:rsidRPr="00461D94" w:rsidRDefault="009A61B4" w:rsidP="0068612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612" w:type="dxa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2216" w:type="dxa"/>
            <w:shd w:val="clear" w:color="auto" w:fill="92D050"/>
          </w:tcPr>
          <w:p w:rsidR="009A61B4" w:rsidRDefault="009A61B4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9A61B4" w:rsidRPr="002F5079" w:rsidRDefault="009A61B4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1% - 1,0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Default="009A61B4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9A61B4" w:rsidRDefault="009A61B4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0A790D" w:rsidRDefault="009A61B4" w:rsidP="008E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  <w:shd w:val="clear" w:color="auto" w:fill="92D050"/>
          </w:tcPr>
          <w:p w:rsidR="009A61B4" w:rsidRPr="002F5079" w:rsidRDefault="009A61B4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9A61B4" w:rsidRPr="002F5079" w:rsidRDefault="009A61B4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0A790D" w:rsidRDefault="009A61B4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9A61B4" w:rsidRPr="002F5079" w:rsidRDefault="009A61B4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9A61B4" w:rsidRPr="002F5079" w:rsidRDefault="009A61B4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0A790D" w:rsidRDefault="009A61B4" w:rsidP="00406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  <w:shd w:val="clear" w:color="auto" w:fill="92D050"/>
          </w:tcPr>
          <w:p w:rsidR="009A61B4" w:rsidRPr="002F5079" w:rsidRDefault="009A61B4" w:rsidP="0002063C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A61B4" w:rsidRPr="002F5079" w:rsidRDefault="009A61B4" w:rsidP="000206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0A790D" w:rsidRDefault="009A61B4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92D050"/>
          </w:tcPr>
          <w:p w:rsidR="009A61B4" w:rsidRPr="002F5079" w:rsidRDefault="009A61B4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A61B4" w:rsidRPr="002F5079" w:rsidRDefault="009A61B4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C0237A" w:rsidRDefault="009A61B4" w:rsidP="00B50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422</w:t>
            </w:r>
          </w:p>
        </w:tc>
        <w:tc>
          <w:tcPr>
            <w:tcW w:w="1612" w:type="dxa"/>
            <w:shd w:val="clear" w:color="auto" w:fill="92D050"/>
          </w:tcPr>
          <w:p w:rsidR="009A61B4" w:rsidRDefault="009A61B4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C0237A" w:rsidRDefault="009A61B4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4620</w:t>
            </w:r>
          </w:p>
        </w:tc>
        <w:tc>
          <w:tcPr>
            <w:tcW w:w="1612" w:type="dxa"/>
            <w:shd w:val="clear" w:color="auto" w:fill="92D050"/>
          </w:tcPr>
          <w:p w:rsidR="009A61B4" w:rsidRDefault="009A61B4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67761B">
        <w:tc>
          <w:tcPr>
            <w:tcW w:w="2066" w:type="dxa"/>
            <w:shd w:val="clear" w:color="auto" w:fill="92D050"/>
          </w:tcPr>
          <w:p w:rsidR="009A61B4" w:rsidRPr="002F5079" w:rsidRDefault="009A61B4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</w:p>
        </w:tc>
        <w:tc>
          <w:tcPr>
            <w:tcW w:w="2216" w:type="dxa"/>
            <w:shd w:val="clear" w:color="auto" w:fill="92D050"/>
          </w:tcPr>
          <w:p w:rsidR="009A61B4" w:rsidRPr="002F5079" w:rsidRDefault="009A61B4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Тригексифенідилу гідрохлорид</w:t>
            </w:r>
          </w:p>
        </w:tc>
        <w:tc>
          <w:tcPr>
            <w:tcW w:w="1289" w:type="dxa"/>
            <w:shd w:val="clear" w:color="auto" w:fill="92D050"/>
          </w:tcPr>
          <w:p w:rsidR="009A61B4" w:rsidRPr="002F5079" w:rsidRDefault="009A61B4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 мг</w:t>
            </w:r>
          </w:p>
        </w:tc>
        <w:tc>
          <w:tcPr>
            <w:tcW w:w="1517" w:type="dxa"/>
            <w:shd w:val="clear" w:color="auto" w:fill="92D050"/>
          </w:tcPr>
          <w:p w:rsidR="009A61B4" w:rsidRPr="002F5079" w:rsidRDefault="009A61B4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A61B4" w:rsidRPr="00B7105B" w:rsidRDefault="009A61B4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9A61B4" w:rsidRDefault="009A61B4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9A61B4" w:rsidRPr="002F5079" w:rsidRDefault="009A61B4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10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18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40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Хроно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5400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 сироп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  <w:shd w:val="clear" w:color="auto" w:fill="FFFF00"/>
          </w:tcPr>
          <w:p w:rsidR="009A61B4" w:rsidRPr="00481BEE" w:rsidRDefault="009A61B4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EE">
              <w:rPr>
                <w:rFonts w:ascii="Times New Roman" w:hAnsi="Times New Roman"/>
                <w:sz w:val="20"/>
                <w:szCs w:val="20"/>
              </w:rPr>
              <w:t>Фл. - 57,64 мг/мл – 150 мл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19000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9A61B4" w:rsidRDefault="009A61B4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Ламіктал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Ламотриджин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B221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B221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982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252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A61B4" w:rsidRPr="00D62159" w:rsidRDefault="009A61B4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5430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18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25 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A61B4" w:rsidRPr="002F5079" w:rsidTr="00CC5D32">
        <w:tc>
          <w:tcPr>
            <w:tcW w:w="206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2216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1289" w:type="dxa"/>
            <w:shd w:val="clear" w:color="auto" w:fill="FFFF00"/>
          </w:tcPr>
          <w:p w:rsidR="009A61B4" w:rsidRDefault="009A61B4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1мг</w:t>
            </w:r>
          </w:p>
        </w:tc>
        <w:tc>
          <w:tcPr>
            <w:tcW w:w="1517" w:type="dxa"/>
            <w:shd w:val="clear" w:color="auto" w:fill="FFFF00"/>
          </w:tcPr>
          <w:p w:rsidR="009A61B4" w:rsidRPr="00D62159" w:rsidRDefault="009A61B4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A61B4" w:rsidRDefault="009A61B4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2760</w:t>
            </w:r>
          </w:p>
        </w:tc>
        <w:tc>
          <w:tcPr>
            <w:tcW w:w="1612" w:type="dxa"/>
            <w:shd w:val="clear" w:color="auto" w:fill="FFFF00"/>
          </w:tcPr>
          <w:p w:rsidR="009A61B4" w:rsidRDefault="009A61B4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</w:tbl>
    <w:p w:rsidR="009A61B4" w:rsidRDefault="009A61B4" w:rsidP="00090FDE">
      <w:pPr>
        <w:spacing w:line="360" w:lineRule="auto"/>
        <w:rPr>
          <w:rFonts w:ascii="Times New Roman" w:hAnsi="Times New Roman"/>
          <w:lang w:val="ru-RU"/>
        </w:rPr>
      </w:pPr>
    </w:p>
    <w:p w:rsidR="009A61B4" w:rsidRPr="00972A30" w:rsidRDefault="009A61B4" w:rsidP="00090FD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72A30">
        <w:rPr>
          <w:rFonts w:ascii="Times New Roman" w:hAnsi="Times New Roman"/>
          <w:sz w:val="28"/>
          <w:szCs w:val="28"/>
        </w:rPr>
        <w:t>Підготува</w:t>
      </w:r>
      <w:r>
        <w:rPr>
          <w:rFonts w:ascii="Times New Roman" w:hAnsi="Times New Roman"/>
          <w:sz w:val="28"/>
          <w:szCs w:val="28"/>
        </w:rPr>
        <w:t>в</w:t>
      </w:r>
      <w:r w:rsidRPr="00972A30">
        <w:rPr>
          <w:rFonts w:ascii="Times New Roman" w:hAnsi="Times New Roman"/>
          <w:sz w:val="28"/>
          <w:szCs w:val="28"/>
        </w:rPr>
        <w:t>:</w:t>
      </w:r>
    </w:p>
    <w:p w:rsidR="009A61B4" w:rsidRPr="00972A30" w:rsidRDefault="009A61B4" w:rsidP="0053046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Головна м/с</w:t>
      </w:r>
      <w:r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 В. Щукіна</w:t>
      </w:r>
    </w:p>
    <w:sectPr w:rsidR="009A61B4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72"/>
    <w:rsid w:val="00006061"/>
    <w:rsid w:val="000136EF"/>
    <w:rsid w:val="000137E4"/>
    <w:rsid w:val="00013E5C"/>
    <w:rsid w:val="00015366"/>
    <w:rsid w:val="00015E87"/>
    <w:rsid w:val="0002063C"/>
    <w:rsid w:val="00020A25"/>
    <w:rsid w:val="00024584"/>
    <w:rsid w:val="00026D5C"/>
    <w:rsid w:val="00030333"/>
    <w:rsid w:val="0003063D"/>
    <w:rsid w:val="000335A9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2CD3"/>
    <w:rsid w:val="00063ADF"/>
    <w:rsid w:val="00063EC6"/>
    <w:rsid w:val="000640AC"/>
    <w:rsid w:val="00070E0E"/>
    <w:rsid w:val="000717D6"/>
    <w:rsid w:val="000735AC"/>
    <w:rsid w:val="0007463D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EEA"/>
    <w:rsid w:val="000A790D"/>
    <w:rsid w:val="000B4EB3"/>
    <w:rsid w:val="000B642C"/>
    <w:rsid w:val="000C0600"/>
    <w:rsid w:val="000C3AE1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CD6"/>
    <w:rsid w:val="001A24BB"/>
    <w:rsid w:val="001A32D7"/>
    <w:rsid w:val="001A4DBE"/>
    <w:rsid w:val="001A6277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7345"/>
    <w:rsid w:val="002474D2"/>
    <w:rsid w:val="00250775"/>
    <w:rsid w:val="00253134"/>
    <w:rsid w:val="00253489"/>
    <w:rsid w:val="0025374A"/>
    <w:rsid w:val="002539C8"/>
    <w:rsid w:val="00256C18"/>
    <w:rsid w:val="00263B32"/>
    <w:rsid w:val="00267D02"/>
    <w:rsid w:val="002703F9"/>
    <w:rsid w:val="00271183"/>
    <w:rsid w:val="00271E35"/>
    <w:rsid w:val="00272680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723"/>
    <w:rsid w:val="002C5A9D"/>
    <w:rsid w:val="002D1A78"/>
    <w:rsid w:val="002D3AE2"/>
    <w:rsid w:val="002D5505"/>
    <w:rsid w:val="002D64DD"/>
    <w:rsid w:val="002D72DA"/>
    <w:rsid w:val="002E0C2B"/>
    <w:rsid w:val="002E184D"/>
    <w:rsid w:val="002E2D64"/>
    <w:rsid w:val="002E76C8"/>
    <w:rsid w:val="002F12BA"/>
    <w:rsid w:val="002F167A"/>
    <w:rsid w:val="002F3785"/>
    <w:rsid w:val="002F3A30"/>
    <w:rsid w:val="002F5079"/>
    <w:rsid w:val="00301B02"/>
    <w:rsid w:val="00304F66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302F0"/>
    <w:rsid w:val="00330BBE"/>
    <w:rsid w:val="00331476"/>
    <w:rsid w:val="003319E1"/>
    <w:rsid w:val="0033389A"/>
    <w:rsid w:val="00333EDA"/>
    <w:rsid w:val="0034027E"/>
    <w:rsid w:val="00342D5B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F4A"/>
    <w:rsid w:val="003944CB"/>
    <w:rsid w:val="00394B89"/>
    <w:rsid w:val="0039531B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D36"/>
    <w:rsid w:val="003C006A"/>
    <w:rsid w:val="003C0DF3"/>
    <w:rsid w:val="003C2534"/>
    <w:rsid w:val="003C2D76"/>
    <w:rsid w:val="003C460C"/>
    <w:rsid w:val="003C63D6"/>
    <w:rsid w:val="003C6EE4"/>
    <w:rsid w:val="003D4905"/>
    <w:rsid w:val="003D4AE7"/>
    <w:rsid w:val="003D726E"/>
    <w:rsid w:val="003D7701"/>
    <w:rsid w:val="003E0500"/>
    <w:rsid w:val="003E29CA"/>
    <w:rsid w:val="003E4F67"/>
    <w:rsid w:val="003F1BD7"/>
    <w:rsid w:val="003F3254"/>
    <w:rsid w:val="003F60E1"/>
    <w:rsid w:val="003F6AEB"/>
    <w:rsid w:val="003F6B71"/>
    <w:rsid w:val="00400759"/>
    <w:rsid w:val="004011BF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A7E"/>
    <w:rsid w:val="005003EE"/>
    <w:rsid w:val="005004F0"/>
    <w:rsid w:val="00502130"/>
    <w:rsid w:val="00506CAD"/>
    <w:rsid w:val="00510557"/>
    <w:rsid w:val="00510D67"/>
    <w:rsid w:val="00516375"/>
    <w:rsid w:val="0052273F"/>
    <w:rsid w:val="005227F1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600EF"/>
    <w:rsid w:val="00661D1F"/>
    <w:rsid w:val="00662EC5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700777"/>
    <w:rsid w:val="0070288C"/>
    <w:rsid w:val="00703A85"/>
    <w:rsid w:val="007046FE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157A"/>
    <w:rsid w:val="00742312"/>
    <w:rsid w:val="007458B0"/>
    <w:rsid w:val="007464D1"/>
    <w:rsid w:val="007518FC"/>
    <w:rsid w:val="0075199D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E31"/>
    <w:rsid w:val="007C0916"/>
    <w:rsid w:val="007C27B6"/>
    <w:rsid w:val="007C4C9B"/>
    <w:rsid w:val="007C6B3A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C2D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7B2D"/>
    <w:rsid w:val="00872861"/>
    <w:rsid w:val="00873EA3"/>
    <w:rsid w:val="00874948"/>
    <w:rsid w:val="00874C63"/>
    <w:rsid w:val="00877CE7"/>
    <w:rsid w:val="00880C0F"/>
    <w:rsid w:val="008819E8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3B0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1B4"/>
    <w:rsid w:val="009A6C5F"/>
    <w:rsid w:val="009A7005"/>
    <w:rsid w:val="009A7594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E00CF"/>
    <w:rsid w:val="00AE36E4"/>
    <w:rsid w:val="00AE4CF7"/>
    <w:rsid w:val="00AE745C"/>
    <w:rsid w:val="00AF2977"/>
    <w:rsid w:val="00AF43DA"/>
    <w:rsid w:val="00AF7613"/>
    <w:rsid w:val="00AF7AE4"/>
    <w:rsid w:val="00AF7C0C"/>
    <w:rsid w:val="00B03192"/>
    <w:rsid w:val="00B04409"/>
    <w:rsid w:val="00B05A97"/>
    <w:rsid w:val="00B11B85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59"/>
    <w:rsid w:val="00BF0E63"/>
    <w:rsid w:val="00BF5CA3"/>
    <w:rsid w:val="00BF6A71"/>
    <w:rsid w:val="00C00812"/>
    <w:rsid w:val="00C0237A"/>
    <w:rsid w:val="00C05D50"/>
    <w:rsid w:val="00C05EDA"/>
    <w:rsid w:val="00C06503"/>
    <w:rsid w:val="00C074BE"/>
    <w:rsid w:val="00C11902"/>
    <w:rsid w:val="00C11BE2"/>
    <w:rsid w:val="00C11E4B"/>
    <w:rsid w:val="00C14017"/>
    <w:rsid w:val="00C172AF"/>
    <w:rsid w:val="00C17D7D"/>
    <w:rsid w:val="00C20B6B"/>
    <w:rsid w:val="00C20ED1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2FB9"/>
    <w:rsid w:val="00C93B6C"/>
    <w:rsid w:val="00C9604D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3EB5"/>
    <w:rsid w:val="00D1496F"/>
    <w:rsid w:val="00D14D58"/>
    <w:rsid w:val="00D1518D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37F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B2B94"/>
    <w:rsid w:val="00DB37F1"/>
    <w:rsid w:val="00DB3A60"/>
    <w:rsid w:val="00DB64CF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E0032C"/>
    <w:rsid w:val="00E01ADD"/>
    <w:rsid w:val="00E01D02"/>
    <w:rsid w:val="00E020E7"/>
    <w:rsid w:val="00E0229C"/>
    <w:rsid w:val="00E024C5"/>
    <w:rsid w:val="00E02C5D"/>
    <w:rsid w:val="00E034D1"/>
    <w:rsid w:val="00E03CB5"/>
    <w:rsid w:val="00E05CB1"/>
    <w:rsid w:val="00E06838"/>
    <w:rsid w:val="00E11FD8"/>
    <w:rsid w:val="00E138F1"/>
    <w:rsid w:val="00E13B03"/>
    <w:rsid w:val="00E145D4"/>
    <w:rsid w:val="00E14A8C"/>
    <w:rsid w:val="00E15B0B"/>
    <w:rsid w:val="00E15D30"/>
    <w:rsid w:val="00E17B01"/>
    <w:rsid w:val="00E20F96"/>
    <w:rsid w:val="00E22377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79B"/>
    <w:rsid w:val="00E87D42"/>
    <w:rsid w:val="00E91594"/>
    <w:rsid w:val="00E939DC"/>
    <w:rsid w:val="00E94302"/>
    <w:rsid w:val="00E95EEB"/>
    <w:rsid w:val="00E97342"/>
    <w:rsid w:val="00EA43A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D59EC"/>
    <w:rsid w:val="00ED5AE4"/>
    <w:rsid w:val="00EE2DD9"/>
    <w:rsid w:val="00EE5A8D"/>
    <w:rsid w:val="00EF568F"/>
    <w:rsid w:val="00EF7CC5"/>
    <w:rsid w:val="00EF7D87"/>
    <w:rsid w:val="00F00AC2"/>
    <w:rsid w:val="00F0156E"/>
    <w:rsid w:val="00F022CA"/>
    <w:rsid w:val="00F02D68"/>
    <w:rsid w:val="00F03DD8"/>
    <w:rsid w:val="00F043C3"/>
    <w:rsid w:val="00F05271"/>
    <w:rsid w:val="00F07B7A"/>
    <w:rsid w:val="00F12CD7"/>
    <w:rsid w:val="00F1731F"/>
    <w:rsid w:val="00F20319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E61"/>
    <w:rsid w:val="00F441C0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14</Pages>
  <Words>2971</Words>
  <Characters>16940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Customer</dc:creator>
  <cp:keywords/>
  <dc:description/>
  <cp:lastModifiedBy>Customer</cp:lastModifiedBy>
  <cp:revision>9</cp:revision>
  <dcterms:created xsi:type="dcterms:W3CDTF">2019-12-03T07:35:00Z</dcterms:created>
  <dcterms:modified xsi:type="dcterms:W3CDTF">2019-12-03T08:46:00Z</dcterms:modified>
</cp:coreProperties>
</file>