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56" w:rsidRDefault="00201656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201656" w:rsidRDefault="00201656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201656" w:rsidRPr="002F5079" w:rsidTr="00227D93">
        <w:tc>
          <w:tcPr>
            <w:tcW w:w="9889" w:type="dxa"/>
            <w:gridSpan w:val="6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355600" w:rsidRDefault="00201656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201656" w:rsidRPr="00355600" w:rsidRDefault="00201656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201656" w:rsidRPr="00355600" w:rsidRDefault="00201656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201656" w:rsidRPr="00355600" w:rsidRDefault="00201656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201656" w:rsidRPr="00355600" w:rsidRDefault="00201656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201656" w:rsidRPr="00355600" w:rsidRDefault="00201656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201656" w:rsidRPr="00355600" w:rsidRDefault="00201656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7539EF" w:rsidRDefault="00201656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Адреналін</w:t>
            </w:r>
          </w:p>
        </w:tc>
        <w:tc>
          <w:tcPr>
            <w:tcW w:w="2216" w:type="dxa"/>
          </w:tcPr>
          <w:p w:rsidR="00201656" w:rsidRPr="007539EF" w:rsidRDefault="00201656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Епінефрин</w:t>
            </w:r>
          </w:p>
        </w:tc>
        <w:tc>
          <w:tcPr>
            <w:tcW w:w="1289" w:type="dxa"/>
          </w:tcPr>
          <w:p w:rsidR="00201656" w:rsidRPr="007539EF" w:rsidRDefault="00201656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амп. -</w:t>
            </w:r>
            <w:r>
              <w:rPr>
                <w:rFonts w:ascii="Times New Roman" w:hAnsi="Times New Roman"/>
                <w:sz w:val="24"/>
                <w:szCs w:val="24"/>
              </w:rPr>
              <w:t>0,18%</w:t>
            </w:r>
          </w:p>
        </w:tc>
        <w:tc>
          <w:tcPr>
            <w:tcW w:w="1517" w:type="dxa"/>
          </w:tcPr>
          <w:p w:rsidR="00201656" w:rsidRPr="002F5079" w:rsidRDefault="00201656" w:rsidP="00E13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1F5C2B" w:rsidRDefault="00201656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Pr="0012734C" w:rsidRDefault="00201656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Азапін </w:t>
            </w:r>
          </w:p>
        </w:tc>
        <w:tc>
          <w:tcPr>
            <w:tcW w:w="2216" w:type="dxa"/>
            <w:shd w:val="clear" w:color="auto" w:fill="CCFFFF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9B2A9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8100</w:t>
            </w:r>
          </w:p>
        </w:tc>
        <w:tc>
          <w:tcPr>
            <w:tcW w:w="1612" w:type="dxa"/>
            <w:shd w:val="clear" w:color="auto" w:fill="CCFFFF"/>
          </w:tcPr>
          <w:p w:rsidR="00201656" w:rsidRPr="0086201D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1F5C2B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201656" w:rsidRDefault="00201656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201656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1F5C2B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28850</w:t>
            </w:r>
          </w:p>
        </w:tc>
        <w:tc>
          <w:tcPr>
            <w:tcW w:w="1612" w:type="dxa"/>
            <w:shd w:val="clear" w:color="auto" w:fill="CCFFFF"/>
          </w:tcPr>
          <w:p w:rsidR="00201656" w:rsidRDefault="00201656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E0E0E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01656" w:rsidRPr="009B2A99" w:rsidRDefault="00201656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35600</w:t>
            </w:r>
          </w:p>
        </w:tc>
        <w:tc>
          <w:tcPr>
            <w:tcW w:w="1612" w:type="dxa"/>
            <w:shd w:val="clear" w:color="auto" w:fill="E0E0E0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E0E0E0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01656" w:rsidRPr="009B2A99" w:rsidRDefault="00201656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E0E0E0"/>
          </w:tcPr>
          <w:p w:rsidR="00201656" w:rsidRPr="002F5079" w:rsidRDefault="00201656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E0E0E0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01656" w:rsidRPr="009B2A99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112400</w:t>
            </w:r>
          </w:p>
        </w:tc>
        <w:tc>
          <w:tcPr>
            <w:tcW w:w="1612" w:type="dxa"/>
            <w:shd w:val="clear" w:color="auto" w:fill="E0E0E0"/>
          </w:tcPr>
          <w:p w:rsidR="00201656" w:rsidRPr="002F5079" w:rsidRDefault="00201656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E0E0E0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01656" w:rsidRPr="009B2A99" w:rsidRDefault="00201656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16600</w:t>
            </w:r>
          </w:p>
        </w:tc>
        <w:tc>
          <w:tcPr>
            <w:tcW w:w="1612" w:type="dxa"/>
            <w:shd w:val="clear" w:color="auto" w:fill="E0E0E0"/>
          </w:tcPr>
          <w:p w:rsidR="00201656" w:rsidRPr="002F5079" w:rsidRDefault="00201656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E0E0E0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01656" w:rsidRPr="009B2A99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201656" w:rsidRPr="002F5079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Азитроміцин КР 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500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8E1828" w:rsidRDefault="00201656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Азітроміцин дигідрат 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Default="00201656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-30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1930F2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0.25 гр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201656" w:rsidRDefault="00201656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201656" w:rsidRPr="005D44B8" w:rsidRDefault="00201656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201656" w:rsidRPr="005D44B8" w:rsidRDefault="00201656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06083A" w:rsidRDefault="00201656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CCFFFF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5D44B8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201656" w:rsidRPr="005D44B8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201656" w:rsidRPr="005D44B8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9B2A99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890</w:t>
            </w:r>
          </w:p>
        </w:tc>
        <w:tc>
          <w:tcPr>
            <w:tcW w:w="1612" w:type="dxa"/>
            <w:shd w:val="clear" w:color="auto" w:fill="CCFFFF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9423B0" w:rsidRDefault="00201656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2480</w:t>
            </w:r>
          </w:p>
        </w:tc>
        <w:tc>
          <w:tcPr>
            <w:tcW w:w="1612" w:type="dxa"/>
            <w:shd w:val="clear" w:color="auto" w:fill="CCFFFF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201656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9423B0" w:rsidRDefault="00201656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650</w:t>
            </w:r>
          </w:p>
        </w:tc>
        <w:tc>
          <w:tcPr>
            <w:tcW w:w="1612" w:type="dxa"/>
            <w:shd w:val="clear" w:color="auto" w:fill="CCFFFF"/>
          </w:tcPr>
          <w:p w:rsidR="00201656" w:rsidRPr="002F5079" w:rsidRDefault="00201656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9423B0" w:rsidRDefault="00201656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CCFFFF"/>
          </w:tcPr>
          <w:p w:rsidR="00201656" w:rsidRPr="002F5079" w:rsidRDefault="00201656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201656" w:rsidRPr="005D44B8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201656" w:rsidRPr="005D44B8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0B4EB3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7370</w:t>
            </w:r>
          </w:p>
        </w:tc>
        <w:tc>
          <w:tcPr>
            <w:tcW w:w="1612" w:type="dxa"/>
            <w:shd w:val="clear" w:color="auto" w:fill="CCFFFF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201656" w:rsidRPr="005D44B8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201656" w:rsidRPr="005D44B8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0B4EB3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  <w:shd w:val="clear" w:color="auto" w:fill="CCFFFF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201656" w:rsidRPr="005D44B8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201656" w:rsidRPr="005D44B8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0B4EB3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1612" w:type="dxa"/>
            <w:shd w:val="clear" w:color="auto" w:fill="CCFFFF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01656" w:rsidRPr="0086201D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06083A" w:rsidRDefault="00201656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3440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201656" w:rsidRDefault="00201656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Default="00201656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01656" w:rsidRPr="0086201D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201656" w:rsidRDefault="00201656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Default="00201656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01656" w:rsidRPr="0086201D" w:rsidRDefault="00201656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1640</w:t>
            </w:r>
          </w:p>
        </w:tc>
        <w:tc>
          <w:tcPr>
            <w:tcW w:w="1612" w:type="dxa"/>
          </w:tcPr>
          <w:p w:rsidR="00201656" w:rsidRDefault="00201656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201656" w:rsidRDefault="00201656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Default="00201656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01656" w:rsidRPr="0086201D" w:rsidRDefault="00201656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201656" w:rsidRDefault="00201656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Default="00201656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01656" w:rsidRPr="0086201D" w:rsidRDefault="00201656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11160</w:t>
            </w:r>
          </w:p>
        </w:tc>
        <w:tc>
          <w:tcPr>
            <w:tcW w:w="1612" w:type="dxa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99"/>
          </w:tcPr>
          <w:p w:rsidR="00201656" w:rsidRDefault="00201656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201656" w:rsidRDefault="00201656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Default="00201656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201656" w:rsidRDefault="00201656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201656" w:rsidRPr="002F5079" w:rsidRDefault="00201656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01656" w:rsidRPr="000B4EB3" w:rsidRDefault="00201656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1612" w:type="dxa"/>
            <w:shd w:val="clear" w:color="auto" w:fill="FFFF99"/>
          </w:tcPr>
          <w:p w:rsidR="00201656" w:rsidRDefault="00201656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99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01656" w:rsidRPr="000B4EB3" w:rsidRDefault="0020165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1870</w:t>
            </w:r>
          </w:p>
        </w:tc>
        <w:tc>
          <w:tcPr>
            <w:tcW w:w="1612" w:type="dxa"/>
            <w:shd w:val="clear" w:color="auto" w:fill="FFFF99"/>
          </w:tcPr>
          <w:p w:rsidR="00201656" w:rsidRDefault="0020165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99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01656" w:rsidRPr="000B4EB3" w:rsidRDefault="0020165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1250</w:t>
            </w:r>
          </w:p>
        </w:tc>
        <w:tc>
          <w:tcPr>
            <w:tcW w:w="1612" w:type="dxa"/>
            <w:shd w:val="clear" w:color="auto" w:fill="FFFF99"/>
          </w:tcPr>
          <w:p w:rsidR="00201656" w:rsidRDefault="0020165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01656" w:rsidRPr="002F5079" w:rsidRDefault="00201656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01656" w:rsidRPr="002F5079" w:rsidRDefault="00201656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</w:tcPr>
          <w:p w:rsidR="00201656" w:rsidRPr="002F5079" w:rsidRDefault="00201656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2350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656" w:rsidRPr="002F5079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Pr="009423B0" w:rsidRDefault="00201656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01656" w:rsidRPr="002F5079" w:rsidRDefault="00201656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5600</w:t>
            </w:r>
          </w:p>
        </w:tc>
        <w:tc>
          <w:tcPr>
            <w:tcW w:w="1612" w:type="dxa"/>
          </w:tcPr>
          <w:p w:rsidR="00201656" w:rsidRPr="002F5079" w:rsidRDefault="00201656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6700</w:t>
            </w:r>
          </w:p>
        </w:tc>
        <w:tc>
          <w:tcPr>
            <w:tcW w:w="1612" w:type="dxa"/>
          </w:tcPr>
          <w:p w:rsidR="00201656" w:rsidRPr="002F5079" w:rsidRDefault="0020165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E5B8B7"/>
          </w:tcPr>
          <w:p w:rsidR="00201656" w:rsidRPr="002F5079" w:rsidRDefault="00201656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201656" w:rsidRDefault="00201656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201656" w:rsidRDefault="00201656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201656" w:rsidRPr="002F5079" w:rsidRDefault="00201656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201656" w:rsidRDefault="00201656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  <w:shd w:val="clear" w:color="auto" w:fill="E5B8B7"/>
          </w:tcPr>
          <w:p w:rsidR="00201656" w:rsidRDefault="00201656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E5B8B7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201656" w:rsidRPr="007E7CA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B2A99" w:rsidRDefault="0020165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201656" w:rsidRDefault="0020165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B2A99" w:rsidRDefault="00201656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612" w:type="dxa"/>
          </w:tcPr>
          <w:p w:rsidR="00201656" w:rsidRDefault="00201656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201656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01656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8B494F" w:rsidRDefault="00201656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420</w:t>
            </w:r>
          </w:p>
        </w:tc>
        <w:tc>
          <w:tcPr>
            <w:tcW w:w="1612" w:type="dxa"/>
          </w:tcPr>
          <w:p w:rsidR="00201656" w:rsidRDefault="00201656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8B494F" w:rsidRDefault="00201656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480</w:t>
            </w:r>
          </w:p>
        </w:tc>
        <w:tc>
          <w:tcPr>
            <w:tcW w:w="1612" w:type="dxa"/>
          </w:tcPr>
          <w:p w:rsidR="00201656" w:rsidRDefault="00201656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201656" w:rsidRPr="002F5079" w:rsidTr="005B57DE">
        <w:tc>
          <w:tcPr>
            <w:tcW w:w="2066" w:type="dxa"/>
            <w:shd w:val="clear" w:color="auto" w:fill="00B0F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201656" w:rsidRPr="005B57DE" w:rsidRDefault="00201656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201656" w:rsidRPr="0045414A" w:rsidRDefault="00201656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00B0F0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01656" w:rsidRPr="002F5079" w:rsidTr="005B57DE">
        <w:tc>
          <w:tcPr>
            <w:tcW w:w="2066" w:type="dxa"/>
            <w:shd w:val="clear" w:color="auto" w:fill="00B0F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201656" w:rsidRPr="005B57DE" w:rsidRDefault="00201656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201656" w:rsidRDefault="00201656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201656" w:rsidRDefault="00201656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201656" w:rsidRPr="00B05A97" w:rsidRDefault="00201656" w:rsidP="00FF04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201656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201656" w:rsidRPr="002F5079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1930F2" w:rsidRDefault="00201656" w:rsidP="00FF0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Default="00201656" w:rsidP="002E2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201656" w:rsidRPr="00B05A97" w:rsidRDefault="00201656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–500мг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201656" w:rsidRPr="00B05A97" w:rsidRDefault="00201656" w:rsidP="000362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1930F2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Default="00201656" w:rsidP="008728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01656" w:rsidRPr="002F5079" w:rsidTr="005B57DE">
        <w:tc>
          <w:tcPr>
            <w:tcW w:w="2066" w:type="dxa"/>
            <w:shd w:val="clear" w:color="auto" w:fill="B8CCE4"/>
          </w:tcPr>
          <w:p w:rsidR="00201656" w:rsidRDefault="00201656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201656" w:rsidRPr="005B57DE" w:rsidRDefault="00201656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B8CCE4"/>
          </w:tcPr>
          <w:p w:rsidR="00201656" w:rsidRDefault="00201656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201656" w:rsidRPr="002F5079" w:rsidRDefault="00201656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201656" w:rsidRPr="00B406A5" w:rsidRDefault="00201656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201656" w:rsidRPr="00B406A5" w:rsidRDefault="00201656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Анаприлін 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Pr="00527E56" w:rsidRDefault="00201656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Default="00201656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Аугументин 625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05.2020</w:t>
            </w:r>
          </w:p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Аспаркам 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аспарагіату безводного, калію аспарагіату безводного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5.0 №10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201656" w:rsidRPr="00C74828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C74828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Вісмут трибромфенолят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Default="00201656" w:rsidP="00665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01656" w:rsidRDefault="00201656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01656" w:rsidRDefault="00201656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01656" w:rsidRPr="002F5079" w:rsidRDefault="00201656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Default="00201656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612" w:type="dxa"/>
          </w:tcPr>
          <w:p w:rsidR="00201656" w:rsidRDefault="00201656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01656" w:rsidRPr="002F5079" w:rsidRDefault="00201656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01656" w:rsidRPr="002F5079" w:rsidRDefault="00201656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01656" w:rsidRPr="002F5079" w:rsidRDefault="00201656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201656" w:rsidRDefault="00201656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8B494F" w:rsidRDefault="00201656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8B494F" w:rsidRDefault="00201656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201656" w:rsidRDefault="00201656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201656" w:rsidRDefault="00201656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201656" w:rsidRPr="002F5079" w:rsidRDefault="00201656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201656" w:rsidRPr="002F5079" w:rsidRDefault="00201656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201656" w:rsidRDefault="00201656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201656" w:rsidRDefault="00201656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201656" w:rsidRDefault="00201656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60 мг №10</w:t>
            </w:r>
          </w:p>
        </w:tc>
        <w:tc>
          <w:tcPr>
            <w:tcW w:w="1517" w:type="dxa"/>
          </w:tcPr>
          <w:p w:rsidR="00201656" w:rsidRPr="002F5079" w:rsidRDefault="00201656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201656" w:rsidRDefault="00201656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01656" w:rsidRDefault="00201656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99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01656" w:rsidRPr="0045414A" w:rsidRDefault="00201656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FFF99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99"/>
          </w:tcPr>
          <w:p w:rsidR="00201656" w:rsidRPr="002F5079" w:rsidRDefault="00201656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01656" w:rsidRPr="002F5079" w:rsidRDefault="00201656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01656" w:rsidRPr="002F5079" w:rsidRDefault="00201656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01656" w:rsidRPr="002F5079" w:rsidRDefault="00201656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01656" w:rsidRPr="0045414A" w:rsidRDefault="00201656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2660</w:t>
            </w:r>
          </w:p>
        </w:tc>
        <w:tc>
          <w:tcPr>
            <w:tcW w:w="1612" w:type="dxa"/>
            <w:shd w:val="clear" w:color="auto" w:fill="FFFF99"/>
          </w:tcPr>
          <w:p w:rsidR="00201656" w:rsidRPr="002F5079" w:rsidRDefault="00201656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99"/>
          </w:tcPr>
          <w:p w:rsidR="00201656" w:rsidRPr="002F5079" w:rsidRDefault="00201656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01656" w:rsidRPr="002F5079" w:rsidRDefault="00201656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01656" w:rsidRPr="002F5079" w:rsidRDefault="00201656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01656" w:rsidRPr="002F5079" w:rsidRDefault="00201656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01656" w:rsidRPr="0045414A" w:rsidRDefault="00201656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FFFF99"/>
          </w:tcPr>
          <w:p w:rsidR="00201656" w:rsidRPr="002F5079" w:rsidRDefault="00201656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99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01656" w:rsidRPr="0045414A" w:rsidRDefault="00201656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5550</w:t>
            </w:r>
          </w:p>
        </w:tc>
        <w:tc>
          <w:tcPr>
            <w:tcW w:w="1612" w:type="dxa"/>
            <w:shd w:val="clear" w:color="auto" w:fill="FFFF99"/>
          </w:tcPr>
          <w:p w:rsidR="00201656" w:rsidRPr="002F5079" w:rsidRDefault="00201656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99"/>
          </w:tcPr>
          <w:p w:rsidR="00201656" w:rsidRPr="002F5079" w:rsidRDefault="00201656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01656" w:rsidRPr="002F5079" w:rsidRDefault="00201656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01656" w:rsidRPr="002F5079" w:rsidRDefault="00201656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01656" w:rsidRPr="002F5079" w:rsidRDefault="00201656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01656" w:rsidRPr="0045414A" w:rsidRDefault="00201656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FFFF99"/>
          </w:tcPr>
          <w:p w:rsidR="00201656" w:rsidRPr="002F5079" w:rsidRDefault="00201656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</w:p>
        </w:tc>
        <w:tc>
          <w:tcPr>
            <w:tcW w:w="2216" w:type="dxa"/>
          </w:tcPr>
          <w:p w:rsidR="00201656" w:rsidRPr="002F5079" w:rsidRDefault="00201656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</w:p>
        </w:tc>
        <w:tc>
          <w:tcPr>
            <w:tcW w:w="1289" w:type="dxa"/>
          </w:tcPr>
          <w:p w:rsidR="00201656" w:rsidRPr="002F5079" w:rsidRDefault="00201656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201656" w:rsidRPr="002F5079" w:rsidRDefault="00201656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CD0DCB" w:rsidRDefault="00201656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201656" w:rsidRPr="002F5079" w:rsidRDefault="00201656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201656" w:rsidRDefault="00201656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201656" w:rsidRDefault="00201656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201656" w:rsidRPr="002F5079" w:rsidRDefault="00201656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201656" w:rsidRDefault="00201656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201656" w:rsidRDefault="00201656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253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</w:t>
            </w:r>
            <w:r>
              <w:rPr>
                <w:rFonts w:ascii="Times New Roman" w:hAnsi="Times New Roman"/>
                <w:sz w:val="24"/>
                <w:szCs w:val="24"/>
              </w:rPr>
              <w:t>еридол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Default="00201656" w:rsidP="009C5D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  <w:shd w:val="clear" w:color="auto" w:fill="CCCCCC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8B494F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8B494F" w:rsidRDefault="00201656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CCCCCC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Галоприл</w:t>
            </w:r>
          </w:p>
        </w:tc>
        <w:tc>
          <w:tcPr>
            <w:tcW w:w="2216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9423B0" w:rsidRDefault="00201656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430</w:t>
            </w:r>
          </w:p>
        </w:tc>
        <w:tc>
          <w:tcPr>
            <w:tcW w:w="1612" w:type="dxa"/>
            <w:shd w:val="clear" w:color="auto" w:fill="CCCCCC"/>
          </w:tcPr>
          <w:p w:rsidR="00201656" w:rsidRPr="002F5079" w:rsidRDefault="00201656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527E56" w:rsidRDefault="00201656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590</w:t>
            </w:r>
          </w:p>
        </w:tc>
        <w:tc>
          <w:tcPr>
            <w:tcW w:w="1612" w:type="dxa"/>
            <w:shd w:val="clear" w:color="auto" w:fill="CCCCCC"/>
          </w:tcPr>
          <w:p w:rsidR="00201656" w:rsidRDefault="00201656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527E56" w:rsidRDefault="00201656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1790</w:t>
            </w:r>
          </w:p>
        </w:tc>
        <w:tc>
          <w:tcPr>
            <w:tcW w:w="1612" w:type="dxa"/>
            <w:shd w:val="clear" w:color="auto" w:fill="CCCCCC"/>
          </w:tcPr>
          <w:p w:rsidR="00201656" w:rsidRDefault="00201656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Галоперидол- деканоат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мг/мл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0B4EB3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  <w:shd w:val="clear" w:color="auto" w:fill="CCCCCC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1,5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201656" w:rsidRDefault="00201656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201656" w:rsidRPr="002F5079" w:rsidTr="00C41C13">
        <w:trPr>
          <w:trHeight w:val="652"/>
        </w:trPr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Pr="00571623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201656" w:rsidRDefault="00201656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201656" w:rsidRPr="002F5079" w:rsidRDefault="00201656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201656" w:rsidRPr="002F5079" w:rsidRDefault="00201656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01656" w:rsidRDefault="00201656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Pr="009B2A99" w:rsidRDefault="00201656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612" w:type="dxa"/>
          </w:tcPr>
          <w:p w:rsidR="00201656" w:rsidRPr="00D1518D" w:rsidRDefault="00201656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01656" w:rsidRPr="002F5079" w:rsidTr="00864D45">
        <w:tc>
          <w:tcPr>
            <w:tcW w:w="2066" w:type="dxa"/>
            <w:shd w:val="clear" w:color="auto" w:fill="E5B8B7"/>
          </w:tcPr>
          <w:p w:rsidR="00201656" w:rsidRPr="00A33888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  <w:shd w:val="clear" w:color="auto" w:fill="E5B8B7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1289" w:type="dxa"/>
            <w:shd w:val="clear" w:color="auto" w:fill="E5B8B7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0,5 мг</w:t>
            </w:r>
          </w:p>
        </w:tc>
        <w:tc>
          <w:tcPr>
            <w:tcW w:w="1517" w:type="dxa"/>
            <w:shd w:val="clear" w:color="auto" w:fill="E5B8B7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Депакін хроно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27E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0A790D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0A790D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</w:p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1%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Дицинон</w:t>
            </w:r>
          </w:p>
        </w:tc>
        <w:tc>
          <w:tcPr>
            <w:tcW w:w="2216" w:type="dxa"/>
          </w:tcPr>
          <w:p w:rsidR="00201656" w:rsidRDefault="00201656" w:rsidP="007F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Етамзилат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Амп.- 10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/мл 1 мл №10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201656" w:rsidRPr="005D7F6F" w:rsidRDefault="00201656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гель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натрію</w:t>
            </w:r>
          </w:p>
        </w:tc>
        <w:tc>
          <w:tcPr>
            <w:tcW w:w="1289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уп.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201656" w:rsidRDefault="00201656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Суксаметонію йодід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2 %</w:t>
            </w:r>
          </w:p>
        </w:tc>
        <w:tc>
          <w:tcPr>
            <w:tcW w:w="1517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Pr="000A790D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Дротаверину гідрохлорид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Default="00201656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Дофамін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Дофаміні гідрохлорид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/мл 5мл №10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201656" w:rsidRDefault="00201656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Еуфілін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Теофілін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5,0 -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 мг</w:t>
            </w:r>
          </w:p>
        </w:tc>
        <w:tc>
          <w:tcPr>
            <w:tcW w:w="1517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Pr="0045414A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Ерідон 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30 мл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Золопент 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Default="00201656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</w:p>
        </w:tc>
        <w:tc>
          <w:tcPr>
            <w:tcW w:w="2216" w:type="dxa"/>
          </w:tcPr>
          <w:p w:rsidR="00201656" w:rsidRDefault="00201656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Прегабалін 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201656" w:rsidRDefault="00201656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C25B5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 спиртовий розчин</w:t>
            </w:r>
          </w:p>
        </w:tc>
        <w:tc>
          <w:tcPr>
            <w:tcW w:w="2216" w:type="dxa"/>
          </w:tcPr>
          <w:p w:rsidR="00201656" w:rsidRPr="00C25B5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201656" w:rsidRPr="00C25B5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Фл. – 5%</w:t>
            </w:r>
          </w:p>
        </w:tc>
        <w:tc>
          <w:tcPr>
            <w:tcW w:w="1517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71623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201656" w:rsidRPr="00C25B59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2216" w:type="dxa"/>
          </w:tcPr>
          <w:p w:rsidR="00201656" w:rsidRDefault="00201656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1289" w:type="dxa"/>
          </w:tcPr>
          <w:p w:rsidR="00201656" w:rsidRPr="002F5079" w:rsidRDefault="00201656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10%</w:t>
            </w:r>
          </w:p>
        </w:tc>
        <w:tc>
          <w:tcPr>
            <w:tcW w:w="1517" w:type="dxa"/>
          </w:tcPr>
          <w:p w:rsidR="00201656" w:rsidRPr="002F5079" w:rsidRDefault="00201656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Pr="002752E2" w:rsidRDefault="00201656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CD0DCB" w:rsidRDefault="00201656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201656" w:rsidRDefault="00201656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CD0DCB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904D66" w:rsidRDefault="00201656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CCCC"/>
          </w:tcPr>
          <w:p w:rsidR="00201656" w:rsidRPr="002F5079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201656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201656" w:rsidRPr="002F5079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201656" w:rsidRPr="002F5079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01656" w:rsidRPr="00904D66" w:rsidRDefault="00201656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201656" w:rsidRPr="002F5079" w:rsidRDefault="00201656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1050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201656" w:rsidRDefault="00201656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201656" w:rsidRPr="002F5079" w:rsidRDefault="00201656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01656" w:rsidRPr="002F5079" w:rsidRDefault="00201656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201656" w:rsidRDefault="00201656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201656" w:rsidRDefault="00201656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201656" w:rsidRPr="002F5079" w:rsidRDefault="00201656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01656" w:rsidRPr="002F5079" w:rsidRDefault="00201656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47900</w:t>
            </w:r>
          </w:p>
        </w:tc>
        <w:tc>
          <w:tcPr>
            <w:tcW w:w="1612" w:type="dxa"/>
          </w:tcPr>
          <w:p w:rsidR="00201656" w:rsidRDefault="00201656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Карведилол - КВ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Карведілол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12,5 мг</w:t>
            </w:r>
          </w:p>
        </w:tc>
        <w:tc>
          <w:tcPr>
            <w:tcW w:w="1517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1F5C2B" w:rsidRDefault="00201656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</w:p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Pr="009C16FE" w:rsidRDefault="00201656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Кетолонг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Кеторолак</w:t>
            </w:r>
          </w:p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трометанін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3 %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201656" w:rsidRDefault="00201656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201656" w:rsidRDefault="00201656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81342" w:rsidRDefault="00201656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612" w:type="dxa"/>
          </w:tcPr>
          <w:p w:rsidR="00201656" w:rsidRPr="005C25DE" w:rsidRDefault="00201656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201656" w:rsidRDefault="00201656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201656" w:rsidRDefault="00201656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Pr="00581342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1500</w:t>
            </w:r>
          </w:p>
        </w:tc>
        <w:tc>
          <w:tcPr>
            <w:tcW w:w="1612" w:type="dxa"/>
          </w:tcPr>
          <w:p w:rsidR="00201656" w:rsidRPr="005C25DE" w:rsidRDefault="00201656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201656" w:rsidRDefault="00201656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201656" w:rsidRDefault="00201656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81342" w:rsidRDefault="00201656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3700</w:t>
            </w:r>
          </w:p>
        </w:tc>
        <w:tc>
          <w:tcPr>
            <w:tcW w:w="1612" w:type="dxa"/>
          </w:tcPr>
          <w:p w:rsidR="00201656" w:rsidRPr="005C25DE" w:rsidRDefault="00201656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201656" w:rsidRDefault="00201656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201656" w:rsidRDefault="00201656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4650</w:t>
            </w:r>
          </w:p>
        </w:tc>
        <w:tc>
          <w:tcPr>
            <w:tcW w:w="1612" w:type="dxa"/>
          </w:tcPr>
          <w:p w:rsidR="00201656" w:rsidRDefault="00201656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Корвалдин</w:t>
            </w:r>
          </w:p>
        </w:tc>
        <w:tc>
          <w:tcPr>
            <w:tcW w:w="2216" w:type="dxa"/>
          </w:tcPr>
          <w:p w:rsidR="00201656" w:rsidRPr="009F5E8B" w:rsidRDefault="00201656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Етиловий ефір альфа – бромізовалеріанової кислоти, фенобарбітал, олія м</w:t>
            </w:r>
            <w:r w:rsidRPr="00F975ED">
              <w:rPr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яти перцової, олія хмелю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25 мл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Корвалол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Етиловий ефір,фенобарбітал,олія м’яти.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50 мл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Корглікон 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0.6 мг/мл 1 мл № 10</w:t>
            </w:r>
          </w:p>
        </w:tc>
        <w:tc>
          <w:tcPr>
            <w:tcW w:w="1517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201656" w:rsidRPr="00670ED8" w:rsidRDefault="00201656" w:rsidP="00670E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Благод. допомога </w:t>
            </w:r>
          </w:p>
        </w:tc>
        <w:tc>
          <w:tcPr>
            <w:tcW w:w="1189" w:type="dxa"/>
          </w:tcPr>
          <w:p w:rsidR="00201656" w:rsidRPr="00A3658A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02.2024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</w:p>
        </w:tc>
        <w:tc>
          <w:tcPr>
            <w:tcW w:w="2216" w:type="dxa"/>
          </w:tcPr>
          <w:p w:rsidR="00201656" w:rsidRDefault="00201656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Хлорамфеніколу, метилурацил</w:t>
            </w:r>
          </w:p>
        </w:tc>
        <w:tc>
          <w:tcPr>
            <w:tcW w:w="1289" w:type="dxa"/>
          </w:tcPr>
          <w:p w:rsidR="00201656" w:rsidRDefault="00201656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201656" w:rsidRPr="002F5079" w:rsidRDefault="00201656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Default="00201656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2" w:type="dxa"/>
          </w:tcPr>
          <w:p w:rsidR="00201656" w:rsidRDefault="00201656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201656" w:rsidRPr="002F5079" w:rsidRDefault="00201656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201656" w:rsidRPr="002F5079" w:rsidRDefault="00201656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201656" w:rsidRPr="002F5079" w:rsidRDefault="00201656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84791" w:rsidRDefault="00201656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201656" w:rsidRPr="0012734C" w:rsidRDefault="00201656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84791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B7105B" w:rsidRDefault="00201656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Лефлоцин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Левофлоксацин напівгіграт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Флак. 5 мг/мл 100.0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Pr="00A3658A" w:rsidRDefault="00201656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201656" w:rsidRPr="002F5079" w:rsidRDefault="00201656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201656" w:rsidRPr="002F5079" w:rsidRDefault="00201656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01656" w:rsidRPr="002F5079" w:rsidRDefault="00201656" w:rsidP="003A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80016A" w:rsidRDefault="00201656" w:rsidP="003A4B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01656" w:rsidRDefault="00201656" w:rsidP="0051637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201656" w:rsidRPr="002F5079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201656" w:rsidRPr="002F5079" w:rsidRDefault="00201656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80016A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01656" w:rsidRDefault="00201656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B2A9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B2A9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01656" w:rsidRPr="002F5079" w:rsidRDefault="00201656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01656" w:rsidRPr="002F5079" w:rsidRDefault="00201656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01656" w:rsidRPr="002F5079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Pr="002F5079" w:rsidRDefault="00201656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201656" w:rsidRPr="002F5079" w:rsidRDefault="00201656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201656" w:rsidRPr="002F5079" w:rsidRDefault="00201656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201656" w:rsidRPr="002F5079" w:rsidRDefault="00201656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B7105B" w:rsidRDefault="00201656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Default="00201656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01656" w:rsidRPr="002F5079" w:rsidRDefault="00201656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01656" w:rsidRPr="002F5079" w:rsidRDefault="00201656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B2A99" w:rsidRDefault="00201656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520</w:t>
            </w:r>
          </w:p>
        </w:tc>
        <w:tc>
          <w:tcPr>
            <w:tcW w:w="1612" w:type="dxa"/>
          </w:tcPr>
          <w:p w:rsidR="00201656" w:rsidRPr="002F5079" w:rsidRDefault="00201656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25 %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201656" w:rsidRPr="00461D94" w:rsidRDefault="00201656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01656" w:rsidRDefault="00201656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81342" w:rsidRDefault="00201656" w:rsidP="00AB40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423B0" w:rsidRDefault="00201656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201656" w:rsidRPr="002F5079" w:rsidRDefault="00201656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Маніт </w:t>
            </w:r>
          </w:p>
        </w:tc>
        <w:tc>
          <w:tcPr>
            <w:tcW w:w="221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201656" w:rsidRPr="009423B0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201656" w:rsidRPr="002F5079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Меліпрамін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Іміпраміну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B7105B" w:rsidRDefault="00201656" w:rsidP="002A3E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</w:p>
        </w:tc>
        <w:tc>
          <w:tcPr>
            <w:tcW w:w="2216" w:type="dxa"/>
          </w:tcPr>
          <w:p w:rsidR="00201656" w:rsidRPr="002F5079" w:rsidRDefault="00201656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</w:p>
        </w:tc>
        <w:tc>
          <w:tcPr>
            <w:tcW w:w="1289" w:type="dxa"/>
          </w:tcPr>
          <w:p w:rsidR="00201656" w:rsidRPr="002F5079" w:rsidRDefault="00201656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01656" w:rsidRPr="002F5079" w:rsidRDefault="00201656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17854" w:rsidRDefault="00201656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01656" w:rsidRDefault="00201656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201656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201656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201656" w:rsidRPr="002F5079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01656" w:rsidRDefault="00201656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A71BA2" w:rsidRDefault="00201656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Pr="002F5079" w:rsidRDefault="00201656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01656" w:rsidRPr="002F5079" w:rsidRDefault="00201656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612" w:type="dxa"/>
          </w:tcPr>
          <w:p w:rsidR="00201656" w:rsidRPr="002F5079" w:rsidRDefault="00201656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01656" w:rsidRPr="002F5079" w:rsidRDefault="00201656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201656" w:rsidRPr="002F5079" w:rsidRDefault="00201656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01656" w:rsidRPr="002F5079" w:rsidRDefault="00201656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01656" w:rsidRPr="002F5079" w:rsidRDefault="00201656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01656" w:rsidRPr="002F5079" w:rsidRDefault="00201656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01656" w:rsidRDefault="00201656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Default="00201656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2780</w:t>
            </w:r>
          </w:p>
        </w:tc>
        <w:tc>
          <w:tcPr>
            <w:tcW w:w="1612" w:type="dxa"/>
          </w:tcPr>
          <w:p w:rsidR="00201656" w:rsidRDefault="00201656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01656" w:rsidRPr="002F5079" w:rsidRDefault="00201656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201656" w:rsidRPr="002F5079" w:rsidRDefault="00201656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B7105B" w:rsidRDefault="00201656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Default="00201656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B7105B" w:rsidRDefault="00201656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Pr="002F5079" w:rsidRDefault="00201656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A71BA2" w:rsidRDefault="00201656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24CA0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201656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201656" w:rsidRPr="002F5079" w:rsidRDefault="00201656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Pr="00524CA0" w:rsidRDefault="00201656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01656" w:rsidRDefault="00201656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 - Дарниця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201656" w:rsidRPr="002F5079" w:rsidRDefault="00201656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201656" w:rsidRPr="002F5079" w:rsidRDefault="00201656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201656" w:rsidRPr="002F5079" w:rsidRDefault="00201656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01656" w:rsidRPr="002F5079" w:rsidRDefault="00201656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Pr="009B2A99" w:rsidRDefault="00201656" w:rsidP="002B7D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Pr="002F5079" w:rsidRDefault="00201656" w:rsidP="002B7D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B2A99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201656" w:rsidRPr="002F5079" w:rsidRDefault="00201656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Пароксин 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Парокситину гідрохлориду напівгідрат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Піарон 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мг.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Default="00201656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201656" w:rsidRDefault="00201656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</w:t>
            </w:r>
          </w:p>
        </w:tc>
        <w:tc>
          <w:tcPr>
            <w:tcW w:w="2216" w:type="dxa"/>
          </w:tcPr>
          <w:p w:rsidR="00201656" w:rsidRDefault="00201656" w:rsidP="00665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 гідрохлорид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150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9023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Default="00201656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Римантадину гідрохлорид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Риспаксол 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2280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12510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2220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201656" w:rsidRPr="002F5079" w:rsidRDefault="00201656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01656" w:rsidRPr="002F5079" w:rsidRDefault="00201656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4260</w:t>
            </w:r>
          </w:p>
        </w:tc>
        <w:tc>
          <w:tcPr>
            <w:tcW w:w="1612" w:type="dxa"/>
          </w:tcPr>
          <w:p w:rsidR="00201656" w:rsidRPr="002F5079" w:rsidRDefault="00201656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201656" w:rsidRPr="002F5079" w:rsidRDefault="00201656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01656" w:rsidRPr="002F5079" w:rsidRDefault="00201656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04D66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20220</w:t>
            </w:r>
          </w:p>
        </w:tc>
        <w:tc>
          <w:tcPr>
            <w:tcW w:w="1612" w:type="dxa"/>
          </w:tcPr>
          <w:p w:rsidR="00201656" w:rsidRPr="002F5079" w:rsidRDefault="00201656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лептид 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CD0DCB" w:rsidRDefault="00201656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0B4EB3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1620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Натрію хлорид, калію хлорид, кальцію хлорид гексагідрату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Рінгер лактатний</w:t>
            </w:r>
          </w:p>
        </w:tc>
        <w:tc>
          <w:tcPr>
            <w:tcW w:w="2216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Натрію хлорид, калію хлорид, кальцію хлорид гексагідрату</w:t>
            </w:r>
          </w:p>
        </w:tc>
        <w:tc>
          <w:tcPr>
            <w:tcW w:w="1289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201656" w:rsidRPr="002F5079" w:rsidRDefault="0020165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Default="00201656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Донепезилу 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201656" w:rsidRPr="000B4EB3" w:rsidRDefault="00201656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15064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B7105B" w:rsidRDefault="00201656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</w:p>
        </w:tc>
        <w:tc>
          <w:tcPr>
            <w:tcW w:w="2216" w:type="dxa"/>
          </w:tcPr>
          <w:p w:rsidR="00201656" w:rsidRPr="002F5079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</w:p>
        </w:tc>
        <w:tc>
          <w:tcPr>
            <w:tcW w:w="1289" w:type="dxa"/>
          </w:tcPr>
          <w:p w:rsidR="00201656" w:rsidRPr="002F5079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01656" w:rsidRPr="0095246F" w:rsidRDefault="00201656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201656" w:rsidRPr="000B4EB3" w:rsidRDefault="00201656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01656" w:rsidRDefault="00201656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Смекта </w:t>
            </w:r>
          </w:p>
        </w:tc>
        <w:tc>
          <w:tcPr>
            <w:tcW w:w="2216" w:type="dxa"/>
          </w:tcPr>
          <w:p w:rsidR="00201656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Діосмектит</w:t>
            </w:r>
          </w:p>
        </w:tc>
        <w:tc>
          <w:tcPr>
            <w:tcW w:w="1289" w:type="dxa"/>
          </w:tcPr>
          <w:p w:rsidR="00201656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д/сусп..</w:t>
            </w:r>
          </w:p>
        </w:tc>
        <w:tc>
          <w:tcPr>
            <w:tcW w:w="1517" w:type="dxa"/>
          </w:tcPr>
          <w:p w:rsidR="00201656" w:rsidRDefault="00201656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201656" w:rsidRDefault="00201656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12" w:type="dxa"/>
          </w:tcPr>
          <w:p w:rsidR="00201656" w:rsidRDefault="00201656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201656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201656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242</w:t>
            </w:r>
          </w:p>
        </w:tc>
        <w:tc>
          <w:tcPr>
            <w:tcW w:w="1612" w:type="dxa"/>
          </w:tcPr>
          <w:p w:rsidR="00201656" w:rsidRDefault="00201656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04.2024</w:t>
            </w:r>
          </w:p>
        </w:tc>
      </w:tr>
      <w:tr w:rsidR="00201656" w:rsidRPr="002F5079" w:rsidTr="00D24C3D">
        <w:tc>
          <w:tcPr>
            <w:tcW w:w="2066" w:type="dxa"/>
            <w:shd w:val="clear" w:color="auto" w:fill="76923C"/>
          </w:tcPr>
          <w:p w:rsidR="00201656" w:rsidRDefault="00201656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201656" w:rsidRDefault="00201656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201656" w:rsidRDefault="00201656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201656" w:rsidRPr="002F5079" w:rsidRDefault="00201656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201656" w:rsidRDefault="00201656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1612" w:type="dxa"/>
            <w:shd w:val="clear" w:color="auto" w:fill="76923C"/>
          </w:tcPr>
          <w:p w:rsidR="00201656" w:rsidRDefault="00201656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6958D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80653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B7105B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0A790D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0A790D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81342" w:rsidRDefault="00201656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Строфантин 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1F5C2B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Уабаїн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Уабаїн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B7105B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2%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Тіотріозолін</w:t>
            </w:r>
          </w:p>
        </w:tc>
        <w:tc>
          <w:tcPr>
            <w:tcW w:w="2216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Морфолієнієва сіль та азотна к-та</w:t>
            </w:r>
          </w:p>
        </w:tc>
        <w:tc>
          <w:tcPr>
            <w:tcW w:w="1289" w:type="dxa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 25 мг/мл 2 мл №10</w:t>
            </w:r>
          </w:p>
        </w:tc>
        <w:tc>
          <w:tcPr>
            <w:tcW w:w="1517" w:type="dxa"/>
          </w:tcPr>
          <w:p w:rsidR="00201656" w:rsidRPr="002F5079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04.2024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2DBDB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</w:tc>
        <w:tc>
          <w:tcPr>
            <w:tcW w:w="2216" w:type="dxa"/>
            <w:shd w:val="clear" w:color="auto" w:fill="F2DBDB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201656" w:rsidRPr="007E7CA6" w:rsidRDefault="00201656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  <w:shd w:val="clear" w:color="auto" w:fill="F2DBDB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45414A" w:rsidRDefault="00201656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12" w:type="dxa"/>
          </w:tcPr>
          <w:p w:rsidR="00201656" w:rsidRPr="002F5079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01656" w:rsidRPr="00461D94" w:rsidRDefault="00201656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201656" w:rsidRDefault="00201656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CCFFFF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  <w:shd w:val="clear" w:color="auto" w:fill="CCFFFF"/>
          </w:tcPr>
          <w:p w:rsidR="00201656" w:rsidRPr="007B70D2" w:rsidRDefault="00201656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CCFFFF"/>
          </w:tcPr>
          <w:p w:rsidR="00201656" w:rsidRDefault="00201656" w:rsidP="00EF4A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</w:p>
        </w:tc>
        <w:tc>
          <w:tcPr>
            <w:tcW w:w="2216" w:type="dxa"/>
          </w:tcPr>
          <w:p w:rsidR="00201656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 біглюконат</w:t>
            </w:r>
          </w:p>
        </w:tc>
        <w:tc>
          <w:tcPr>
            <w:tcW w:w="1289" w:type="dxa"/>
          </w:tcPr>
          <w:p w:rsidR="00201656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0,05%</w:t>
            </w:r>
          </w:p>
        </w:tc>
        <w:tc>
          <w:tcPr>
            <w:tcW w:w="1517" w:type="dxa"/>
          </w:tcPr>
          <w:p w:rsidR="00201656" w:rsidRPr="002F5079" w:rsidRDefault="00201656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7B70D2" w:rsidRDefault="00201656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201656" w:rsidRDefault="00201656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527E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</w:tcPr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Pr="00B7105B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849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201656" w:rsidRPr="002F5079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01656" w:rsidRPr="00B7105B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4955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1656" w:rsidRPr="002F5079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B2A9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201656" w:rsidRPr="002F5079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01656" w:rsidRPr="009B2A9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201656" w:rsidRPr="002F5079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01656" w:rsidRPr="002F5079" w:rsidTr="00CC5D32">
        <w:tc>
          <w:tcPr>
            <w:tcW w:w="2066" w:type="dxa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201656" w:rsidRPr="007B70D2" w:rsidRDefault="00201656" w:rsidP="00EF4A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201656" w:rsidRPr="002F5079" w:rsidRDefault="00201656" w:rsidP="00EF4A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2216" w:type="dxa"/>
            <w:shd w:val="clear" w:color="auto" w:fill="92D050"/>
          </w:tcPr>
          <w:p w:rsidR="00201656" w:rsidRDefault="00201656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201656" w:rsidRPr="002F5079" w:rsidRDefault="00201656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1% - 1,0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Default="00201656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201656" w:rsidRDefault="00201656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0A790D" w:rsidRDefault="00201656" w:rsidP="008E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612" w:type="dxa"/>
            <w:shd w:val="clear" w:color="auto" w:fill="92D050"/>
          </w:tcPr>
          <w:p w:rsidR="00201656" w:rsidRPr="002F5079" w:rsidRDefault="00201656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201656" w:rsidRPr="002F5079" w:rsidRDefault="00201656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0A790D" w:rsidRDefault="00201656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201656" w:rsidRPr="002F5079" w:rsidRDefault="00201656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201656" w:rsidRPr="002F5079" w:rsidRDefault="00201656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0A790D" w:rsidRDefault="00201656" w:rsidP="00406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612" w:type="dxa"/>
            <w:shd w:val="clear" w:color="auto" w:fill="92D050"/>
          </w:tcPr>
          <w:p w:rsidR="00201656" w:rsidRPr="002F5079" w:rsidRDefault="00201656" w:rsidP="0002063C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1656" w:rsidRPr="002F5079" w:rsidRDefault="00201656" w:rsidP="000206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0A790D" w:rsidRDefault="00201656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470</w:t>
            </w:r>
          </w:p>
        </w:tc>
        <w:tc>
          <w:tcPr>
            <w:tcW w:w="1612" w:type="dxa"/>
            <w:shd w:val="clear" w:color="auto" w:fill="92D050"/>
          </w:tcPr>
          <w:p w:rsidR="00201656" w:rsidRPr="002F5079" w:rsidRDefault="00201656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1656" w:rsidRPr="002F5079" w:rsidRDefault="00201656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0A790D" w:rsidRDefault="00201656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  <w:shd w:val="clear" w:color="auto" w:fill="92D050"/>
          </w:tcPr>
          <w:p w:rsidR="00201656" w:rsidRPr="002F5079" w:rsidRDefault="00201656" w:rsidP="00EF4A2D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1656" w:rsidRPr="002F5079" w:rsidRDefault="00201656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C0237A" w:rsidRDefault="00201656" w:rsidP="00B50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4750</w:t>
            </w:r>
          </w:p>
        </w:tc>
        <w:tc>
          <w:tcPr>
            <w:tcW w:w="1612" w:type="dxa"/>
            <w:shd w:val="clear" w:color="auto" w:fill="92D050"/>
          </w:tcPr>
          <w:p w:rsidR="00201656" w:rsidRDefault="00201656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C0237A" w:rsidRDefault="00201656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201656" w:rsidRDefault="00201656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C0237A" w:rsidRDefault="00201656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5000</w:t>
            </w:r>
          </w:p>
        </w:tc>
        <w:tc>
          <w:tcPr>
            <w:tcW w:w="1612" w:type="dxa"/>
            <w:shd w:val="clear" w:color="auto" w:fill="92D050"/>
          </w:tcPr>
          <w:p w:rsidR="00201656" w:rsidRDefault="00201656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C0237A" w:rsidRDefault="00201656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2906</w:t>
            </w:r>
          </w:p>
        </w:tc>
        <w:tc>
          <w:tcPr>
            <w:tcW w:w="1612" w:type="dxa"/>
            <w:shd w:val="clear" w:color="auto" w:fill="92D050"/>
          </w:tcPr>
          <w:p w:rsidR="00201656" w:rsidRDefault="00201656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67761B">
        <w:tc>
          <w:tcPr>
            <w:tcW w:w="2066" w:type="dxa"/>
            <w:shd w:val="clear" w:color="auto" w:fill="92D050"/>
          </w:tcPr>
          <w:p w:rsidR="00201656" w:rsidRPr="002F5079" w:rsidRDefault="00201656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</w:p>
        </w:tc>
        <w:tc>
          <w:tcPr>
            <w:tcW w:w="2216" w:type="dxa"/>
            <w:shd w:val="clear" w:color="auto" w:fill="92D050"/>
          </w:tcPr>
          <w:p w:rsidR="00201656" w:rsidRPr="002F5079" w:rsidRDefault="00201656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Тригексифенідилу гідрохлорид</w:t>
            </w:r>
          </w:p>
        </w:tc>
        <w:tc>
          <w:tcPr>
            <w:tcW w:w="1289" w:type="dxa"/>
            <w:shd w:val="clear" w:color="auto" w:fill="92D050"/>
          </w:tcPr>
          <w:p w:rsidR="00201656" w:rsidRPr="002F5079" w:rsidRDefault="00201656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0,02 мг</w:t>
            </w:r>
          </w:p>
        </w:tc>
        <w:tc>
          <w:tcPr>
            <w:tcW w:w="1517" w:type="dxa"/>
            <w:shd w:val="clear" w:color="auto" w:fill="92D050"/>
          </w:tcPr>
          <w:p w:rsidR="00201656" w:rsidRPr="002F5079" w:rsidRDefault="00201656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01656" w:rsidRPr="00B7105B" w:rsidRDefault="00201656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201656" w:rsidRDefault="00201656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201656" w:rsidRPr="002F5079" w:rsidRDefault="00201656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10 мг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01656" w:rsidRPr="00D62159" w:rsidRDefault="00201656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40 мг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01656" w:rsidRPr="00D62159" w:rsidRDefault="00201656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Хроно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01656" w:rsidRPr="00D62159" w:rsidRDefault="00201656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5190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 сироп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  <w:shd w:val="clear" w:color="auto" w:fill="FFFF00"/>
          </w:tcPr>
          <w:p w:rsidR="00201656" w:rsidRPr="00481BEE" w:rsidRDefault="00201656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BEE">
              <w:rPr>
                <w:rFonts w:ascii="Times New Roman" w:hAnsi="Times New Roman"/>
                <w:sz w:val="20"/>
                <w:szCs w:val="20"/>
              </w:rPr>
              <w:t>Фл. - 57,64 мг/мл – 150 мл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01656" w:rsidRPr="00D62159" w:rsidRDefault="00201656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16300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201656" w:rsidRDefault="00201656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</w:p>
        </w:tc>
        <w:tc>
          <w:tcPr>
            <w:tcW w:w="1289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01656" w:rsidRPr="00D62159" w:rsidRDefault="00201656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5430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01656" w:rsidRDefault="00201656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18 мг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01656" w:rsidRDefault="00201656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25 мг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01656" w:rsidRPr="002F5079" w:rsidTr="00CC5D32">
        <w:tc>
          <w:tcPr>
            <w:tcW w:w="2066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2216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1289" w:type="dxa"/>
            <w:shd w:val="clear" w:color="auto" w:fill="FFFF00"/>
          </w:tcPr>
          <w:p w:rsidR="00201656" w:rsidRDefault="0020165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1мг</w:t>
            </w:r>
          </w:p>
        </w:tc>
        <w:tc>
          <w:tcPr>
            <w:tcW w:w="1517" w:type="dxa"/>
            <w:shd w:val="clear" w:color="auto" w:fill="FFFF00"/>
          </w:tcPr>
          <w:p w:rsidR="00201656" w:rsidRPr="00D62159" w:rsidRDefault="00201656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201656" w:rsidRDefault="00201656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1612" w:type="dxa"/>
            <w:shd w:val="clear" w:color="auto" w:fill="FFFF00"/>
          </w:tcPr>
          <w:p w:rsidR="00201656" w:rsidRDefault="0020165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</w:tbl>
    <w:p w:rsidR="00201656" w:rsidRDefault="00201656" w:rsidP="00090FDE">
      <w:pPr>
        <w:spacing w:line="360" w:lineRule="auto"/>
        <w:rPr>
          <w:rFonts w:ascii="Times New Roman" w:hAnsi="Times New Roman"/>
          <w:lang w:val="ru-RU"/>
        </w:rPr>
      </w:pPr>
    </w:p>
    <w:p w:rsidR="00201656" w:rsidRPr="00972A30" w:rsidRDefault="00201656" w:rsidP="00090FD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72A30">
        <w:rPr>
          <w:rFonts w:ascii="Times New Roman" w:hAnsi="Times New Roman"/>
          <w:sz w:val="28"/>
          <w:szCs w:val="28"/>
        </w:rPr>
        <w:t>Підготува</w:t>
      </w:r>
      <w:r>
        <w:rPr>
          <w:rFonts w:ascii="Times New Roman" w:hAnsi="Times New Roman"/>
          <w:sz w:val="28"/>
          <w:szCs w:val="28"/>
        </w:rPr>
        <w:t>в</w:t>
      </w:r>
      <w:r w:rsidRPr="00972A30">
        <w:rPr>
          <w:rFonts w:ascii="Times New Roman" w:hAnsi="Times New Roman"/>
          <w:sz w:val="28"/>
          <w:szCs w:val="28"/>
        </w:rPr>
        <w:t>:</w:t>
      </w:r>
    </w:p>
    <w:p w:rsidR="00201656" w:rsidRPr="00972A30" w:rsidRDefault="00201656" w:rsidP="0053046B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Головна м/с</w:t>
      </w:r>
      <w:r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 В. Щукіна</w:t>
      </w:r>
    </w:p>
    <w:sectPr w:rsidR="00201656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072"/>
    <w:rsid w:val="00006061"/>
    <w:rsid w:val="000136EF"/>
    <w:rsid w:val="000137E4"/>
    <w:rsid w:val="00013E5C"/>
    <w:rsid w:val="00015366"/>
    <w:rsid w:val="00015E87"/>
    <w:rsid w:val="0002063C"/>
    <w:rsid w:val="00020A25"/>
    <w:rsid w:val="00024584"/>
    <w:rsid w:val="00026D5C"/>
    <w:rsid w:val="00030333"/>
    <w:rsid w:val="0003063D"/>
    <w:rsid w:val="000335A9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2CD3"/>
    <w:rsid w:val="00063ADF"/>
    <w:rsid w:val="00063EC6"/>
    <w:rsid w:val="000640AC"/>
    <w:rsid w:val="00070E0E"/>
    <w:rsid w:val="000717D6"/>
    <w:rsid w:val="000735AC"/>
    <w:rsid w:val="0007463D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EEA"/>
    <w:rsid w:val="000A790D"/>
    <w:rsid w:val="000B4EB3"/>
    <w:rsid w:val="000B642C"/>
    <w:rsid w:val="000C0600"/>
    <w:rsid w:val="000C3AE1"/>
    <w:rsid w:val="000C3D5C"/>
    <w:rsid w:val="000C70EF"/>
    <w:rsid w:val="000C72FF"/>
    <w:rsid w:val="000D36BF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7950"/>
    <w:rsid w:val="001106D9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CD6"/>
    <w:rsid w:val="001A24BB"/>
    <w:rsid w:val="001A32D7"/>
    <w:rsid w:val="001A4DBE"/>
    <w:rsid w:val="001A6277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466F"/>
    <w:rsid w:val="00247345"/>
    <w:rsid w:val="002474D2"/>
    <w:rsid w:val="00250775"/>
    <w:rsid w:val="00253134"/>
    <w:rsid w:val="00253489"/>
    <w:rsid w:val="0025374A"/>
    <w:rsid w:val="002539C8"/>
    <w:rsid w:val="00256C18"/>
    <w:rsid w:val="00263B32"/>
    <w:rsid w:val="00267D02"/>
    <w:rsid w:val="002703F9"/>
    <w:rsid w:val="00271183"/>
    <w:rsid w:val="00271E35"/>
    <w:rsid w:val="00272680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2B6"/>
    <w:rsid w:val="002B02E8"/>
    <w:rsid w:val="002B0B51"/>
    <w:rsid w:val="002B6908"/>
    <w:rsid w:val="002B79FC"/>
    <w:rsid w:val="002B7D0F"/>
    <w:rsid w:val="002B7D92"/>
    <w:rsid w:val="002C3463"/>
    <w:rsid w:val="002C5723"/>
    <w:rsid w:val="002C5A9D"/>
    <w:rsid w:val="002D1A78"/>
    <w:rsid w:val="002D3AE2"/>
    <w:rsid w:val="002D5505"/>
    <w:rsid w:val="002D64DD"/>
    <w:rsid w:val="002D72DA"/>
    <w:rsid w:val="002E0C2B"/>
    <w:rsid w:val="002E184D"/>
    <w:rsid w:val="002E2D64"/>
    <w:rsid w:val="002E76C8"/>
    <w:rsid w:val="002F12BA"/>
    <w:rsid w:val="002F167A"/>
    <w:rsid w:val="002F3785"/>
    <w:rsid w:val="002F3A30"/>
    <w:rsid w:val="002F5079"/>
    <w:rsid w:val="00301B02"/>
    <w:rsid w:val="00304F66"/>
    <w:rsid w:val="00310BFC"/>
    <w:rsid w:val="003117D4"/>
    <w:rsid w:val="00311D70"/>
    <w:rsid w:val="00312185"/>
    <w:rsid w:val="00312690"/>
    <w:rsid w:val="0031294B"/>
    <w:rsid w:val="00315F81"/>
    <w:rsid w:val="00316A62"/>
    <w:rsid w:val="003172B2"/>
    <w:rsid w:val="0031756E"/>
    <w:rsid w:val="00320ABB"/>
    <w:rsid w:val="00320AE4"/>
    <w:rsid w:val="003235BE"/>
    <w:rsid w:val="003243B9"/>
    <w:rsid w:val="00324614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F4A"/>
    <w:rsid w:val="003944CB"/>
    <w:rsid w:val="00394B89"/>
    <w:rsid w:val="0039531B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D36"/>
    <w:rsid w:val="003C006A"/>
    <w:rsid w:val="003C0DF3"/>
    <w:rsid w:val="003C2534"/>
    <w:rsid w:val="003C2D76"/>
    <w:rsid w:val="003C460C"/>
    <w:rsid w:val="003C63D6"/>
    <w:rsid w:val="003C6EE4"/>
    <w:rsid w:val="003D4905"/>
    <w:rsid w:val="003D4AE7"/>
    <w:rsid w:val="003D726E"/>
    <w:rsid w:val="003D7701"/>
    <w:rsid w:val="003E0500"/>
    <w:rsid w:val="003E29CA"/>
    <w:rsid w:val="003E4F67"/>
    <w:rsid w:val="003F1BD7"/>
    <w:rsid w:val="003F3254"/>
    <w:rsid w:val="003F60E1"/>
    <w:rsid w:val="003F6AEB"/>
    <w:rsid w:val="003F6B71"/>
    <w:rsid w:val="00400759"/>
    <w:rsid w:val="004011BF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A7E"/>
    <w:rsid w:val="005003EE"/>
    <w:rsid w:val="005004F0"/>
    <w:rsid w:val="00502130"/>
    <w:rsid w:val="00506CAD"/>
    <w:rsid w:val="00510557"/>
    <w:rsid w:val="00510D67"/>
    <w:rsid w:val="00516375"/>
    <w:rsid w:val="0052273F"/>
    <w:rsid w:val="005227F1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600EF"/>
    <w:rsid w:val="00661D1F"/>
    <w:rsid w:val="00662EC5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700777"/>
    <w:rsid w:val="0070288C"/>
    <w:rsid w:val="00703A85"/>
    <w:rsid w:val="007046FE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157A"/>
    <w:rsid w:val="00742312"/>
    <w:rsid w:val="007458B0"/>
    <w:rsid w:val="007464D1"/>
    <w:rsid w:val="007518FC"/>
    <w:rsid w:val="0075199D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91758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27B6"/>
    <w:rsid w:val="007C4C9B"/>
    <w:rsid w:val="007C6B3A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C2D"/>
    <w:rsid w:val="00835339"/>
    <w:rsid w:val="00836D76"/>
    <w:rsid w:val="00836E5C"/>
    <w:rsid w:val="008378D6"/>
    <w:rsid w:val="00845252"/>
    <w:rsid w:val="00850F2D"/>
    <w:rsid w:val="00855F8E"/>
    <w:rsid w:val="008567F4"/>
    <w:rsid w:val="00857FB7"/>
    <w:rsid w:val="0086201D"/>
    <w:rsid w:val="008630AE"/>
    <w:rsid w:val="008642FA"/>
    <w:rsid w:val="00864BAA"/>
    <w:rsid w:val="00864D45"/>
    <w:rsid w:val="00864ECA"/>
    <w:rsid w:val="00867B2D"/>
    <w:rsid w:val="00872861"/>
    <w:rsid w:val="00873EA3"/>
    <w:rsid w:val="00874948"/>
    <w:rsid w:val="00874C63"/>
    <w:rsid w:val="00877CE7"/>
    <w:rsid w:val="00880C0F"/>
    <w:rsid w:val="008819E8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3B0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504E"/>
    <w:rsid w:val="009A61B4"/>
    <w:rsid w:val="009A6C5F"/>
    <w:rsid w:val="009A7005"/>
    <w:rsid w:val="009A7594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F57"/>
    <w:rsid w:val="00A051F6"/>
    <w:rsid w:val="00A06A60"/>
    <w:rsid w:val="00A1022C"/>
    <w:rsid w:val="00A156A5"/>
    <w:rsid w:val="00A16E67"/>
    <w:rsid w:val="00A200B6"/>
    <w:rsid w:val="00A206DB"/>
    <w:rsid w:val="00A22F77"/>
    <w:rsid w:val="00A23A6F"/>
    <w:rsid w:val="00A24CB9"/>
    <w:rsid w:val="00A263D7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E00CF"/>
    <w:rsid w:val="00AE36E4"/>
    <w:rsid w:val="00AE4CF7"/>
    <w:rsid w:val="00AE745C"/>
    <w:rsid w:val="00AF2977"/>
    <w:rsid w:val="00AF43DA"/>
    <w:rsid w:val="00AF7613"/>
    <w:rsid w:val="00AF7AE4"/>
    <w:rsid w:val="00AF7C0C"/>
    <w:rsid w:val="00B03192"/>
    <w:rsid w:val="00B04409"/>
    <w:rsid w:val="00B05A97"/>
    <w:rsid w:val="00B11B85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59"/>
    <w:rsid w:val="00BF0E63"/>
    <w:rsid w:val="00BF56B9"/>
    <w:rsid w:val="00BF5CA3"/>
    <w:rsid w:val="00BF6A71"/>
    <w:rsid w:val="00C00812"/>
    <w:rsid w:val="00C0237A"/>
    <w:rsid w:val="00C05D50"/>
    <w:rsid w:val="00C05EDA"/>
    <w:rsid w:val="00C06503"/>
    <w:rsid w:val="00C074BE"/>
    <w:rsid w:val="00C11902"/>
    <w:rsid w:val="00C11BE2"/>
    <w:rsid w:val="00C11E4B"/>
    <w:rsid w:val="00C14017"/>
    <w:rsid w:val="00C172AF"/>
    <w:rsid w:val="00C17D7D"/>
    <w:rsid w:val="00C20B6B"/>
    <w:rsid w:val="00C20ED1"/>
    <w:rsid w:val="00C259B2"/>
    <w:rsid w:val="00C25B59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2FB9"/>
    <w:rsid w:val="00C93B6C"/>
    <w:rsid w:val="00C9604D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327"/>
    <w:rsid w:val="00CF7A6F"/>
    <w:rsid w:val="00CF7B95"/>
    <w:rsid w:val="00D05777"/>
    <w:rsid w:val="00D07E76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3263D"/>
    <w:rsid w:val="00D337F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B2B94"/>
    <w:rsid w:val="00DB37F1"/>
    <w:rsid w:val="00DB3A60"/>
    <w:rsid w:val="00DB64CF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E0032C"/>
    <w:rsid w:val="00E01ADD"/>
    <w:rsid w:val="00E01D02"/>
    <w:rsid w:val="00E020E7"/>
    <w:rsid w:val="00E0229C"/>
    <w:rsid w:val="00E024C5"/>
    <w:rsid w:val="00E02C5D"/>
    <w:rsid w:val="00E034D1"/>
    <w:rsid w:val="00E03CB5"/>
    <w:rsid w:val="00E05CB1"/>
    <w:rsid w:val="00E06838"/>
    <w:rsid w:val="00E11FD8"/>
    <w:rsid w:val="00E138F1"/>
    <w:rsid w:val="00E13B03"/>
    <w:rsid w:val="00E145D4"/>
    <w:rsid w:val="00E14A8C"/>
    <w:rsid w:val="00E15B0B"/>
    <w:rsid w:val="00E15D30"/>
    <w:rsid w:val="00E17B01"/>
    <w:rsid w:val="00E20F96"/>
    <w:rsid w:val="00E22377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D59EC"/>
    <w:rsid w:val="00ED5AE4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3DD8"/>
    <w:rsid w:val="00F043C3"/>
    <w:rsid w:val="00F05271"/>
    <w:rsid w:val="00F07B7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E61"/>
    <w:rsid w:val="00F441C0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103</TotalTime>
  <Pages>14</Pages>
  <Words>2899</Words>
  <Characters>16527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Customer</dc:creator>
  <cp:keywords/>
  <dc:description/>
  <cp:lastModifiedBy>Customer</cp:lastModifiedBy>
  <cp:revision>5</cp:revision>
  <dcterms:created xsi:type="dcterms:W3CDTF">2019-12-18T08:39:00Z</dcterms:created>
  <dcterms:modified xsi:type="dcterms:W3CDTF">2019-12-18T10:22:00Z</dcterms:modified>
</cp:coreProperties>
</file>