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90" w:rsidRDefault="00DA6F90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DA6F90" w:rsidRDefault="00DA6F90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наявності лікарських засобів, витратних матеріалів, медичних виробів отриманих за кошти державного бюджету.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6"/>
        <w:gridCol w:w="2216"/>
        <w:gridCol w:w="1289"/>
        <w:gridCol w:w="1517"/>
        <w:gridCol w:w="1189"/>
        <w:gridCol w:w="1612"/>
      </w:tblGrid>
      <w:tr w:rsidR="00DA6F90" w:rsidRPr="002F5079" w:rsidTr="00227D93">
        <w:tc>
          <w:tcPr>
            <w:tcW w:w="9889" w:type="dxa"/>
            <w:gridSpan w:val="6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8"/>
                <w:szCs w:val="28"/>
              </w:rPr>
              <w:t xml:space="preserve">Лікарські засоби 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355600" w:rsidRDefault="00DA6F90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Торгівельна</w:t>
            </w:r>
          </w:p>
          <w:p w:rsidR="00DA6F90" w:rsidRPr="00355600" w:rsidRDefault="00DA6F90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2216" w:type="dxa"/>
          </w:tcPr>
          <w:p w:rsidR="00DA6F90" w:rsidRPr="00355600" w:rsidRDefault="00DA6F90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 діючої речовини</w:t>
            </w:r>
          </w:p>
        </w:tc>
        <w:tc>
          <w:tcPr>
            <w:tcW w:w="1289" w:type="dxa"/>
          </w:tcPr>
          <w:p w:rsidR="00DA6F90" w:rsidRPr="00355600" w:rsidRDefault="00DA6F90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517" w:type="dxa"/>
          </w:tcPr>
          <w:p w:rsidR="00DA6F90" w:rsidRPr="00355600" w:rsidRDefault="00DA6F90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Джерело отримання</w:t>
            </w:r>
          </w:p>
        </w:tc>
        <w:tc>
          <w:tcPr>
            <w:tcW w:w="1189" w:type="dxa"/>
          </w:tcPr>
          <w:p w:rsidR="00DA6F90" w:rsidRPr="00355600" w:rsidRDefault="00DA6F90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Наявна кількість</w:t>
            </w:r>
          </w:p>
        </w:tc>
        <w:tc>
          <w:tcPr>
            <w:tcW w:w="1612" w:type="dxa"/>
          </w:tcPr>
          <w:p w:rsidR="00DA6F90" w:rsidRPr="00355600" w:rsidRDefault="00DA6F90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Термін придатності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7539EF" w:rsidRDefault="00DA6F90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39EF">
              <w:rPr>
                <w:rFonts w:ascii="Times New Roman" w:hAnsi="Times New Roman"/>
                <w:sz w:val="24"/>
                <w:szCs w:val="24"/>
              </w:rPr>
              <w:t>Адреналін</w:t>
            </w:r>
          </w:p>
        </w:tc>
        <w:tc>
          <w:tcPr>
            <w:tcW w:w="2216" w:type="dxa"/>
          </w:tcPr>
          <w:p w:rsidR="00DA6F90" w:rsidRPr="007539EF" w:rsidRDefault="00DA6F90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Епінефрин</w:t>
            </w:r>
          </w:p>
        </w:tc>
        <w:tc>
          <w:tcPr>
            <w:tcW w:w="1289" w:type="dxa"/>
          </w:tcPr>
          <w:p w:rsidR="00DA6F90" w:rsidRPr="007539EF" w:rsidRDefault="00DA6F90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39EF">
              <w:rPr>
                <w:rFonts w:ascii="Times New Roman" w:hAnsi="Times New Roman"/>
                <w:sz w:val="24"/>
                <w:szCs w:val="24"/>
              </w:rPr>
              <w:t>амп. -</w:t>
            </w:r>
            <w:r>
              <w:rPr>
                <w:rFonts w:ascii="Times New Roman" w:hAnsi="Times New Roman"/>
                <w:sz w:val="24"/>
                <w:szCs w:val="24"/>
              </w:rPr>
              <w:t>0,18%</w:t>
            </w:r>
          </w:p>
        </w:tc>
        <w:tc>
          <w:tcPr>
            <w:tcW w:w="1517" w:type="dxa"/>
          </w:tcPr>
          <w:p w:rsidR="00DA6F90" w:rsidRPr="002F5079" w:rsidRDefault="00DA6F90" w:rsidP="00E13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1F5C2B" w:rsidRDefault="00DA6F90" w:rsidP="009A5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A6F90" w:rsidRPr="0012734C" w:rsidRDefault="00DA6F90" w:rsidP="009A5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Азапін </w:t>
            </w:r>
          </w:p>
        </w:tc>
        <w:tc>
          <w:tcPr>
            <w:tcW w:w="2216" w:type="dxa"/>
            <w:shd w:val="clear" w:color="auto" w:fill="CCFFFF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9B2A9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8050</w:t>
            </w:r>
          </w:p>
        </w:tc>
        <w:tc>
          <w:tcPr>
            <w:tcW w:w="1612" w:type="dxa"/>
            <w:shd w:val="clear" w:color="auto" w:fill="CCFFFF"/>
          </w:tcPr>
          <w:p w:rsidR="00DA6F90" w:rsidRPr="0086201D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1F5C2B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FFFF"/>
          </w:tcPr>
          <w:p w:rsidR="00DA6F90" w:rsidRDefault="00DA6F90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DA6F90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1F5C2B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28550</w:t>
            </w:r>
          </w:p>
        </w:tc>
        <w:tc>
          <w:tcPr>
            <w:tcW w:w="1612" w:type="dxa"/>
            <w:shd w:val="clear" w:color="auto" w:fill="CCFFFF"/>
          </w:tcPr>
          <w:p w:rsidR="00DA6F90" w:rsidRDefault="00DA6F90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E0E0E0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DA6F90" w:rsidRPr="009B2A99" w:rsidRDefault="00DA6F90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33700</w:t>
            </w:r>
          </w:p>
        </w:tc>
        <w:tc>
          <w:tcPr>
            <w:tcW w:w="1612" w:type="dxa"/>
            <w:shd w:val="clear" w:color="auto" w:fill="E0E0E0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E0E0E0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DA6F90" w:rsidRPr="009B2A99" w:rsidRDefault="00DA6F90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E0E0E0"/>
          </w:tcPr>
          <w:p w:rsidR="00DA6F90" w:rsidRPr="002F5079" w:rsidRDefault="00DA6F90" w:rsidP="003D4A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E0E0E0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DA6F90" w:rsidRPr="009B2A99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112200</w:t>
            </w:r>
          </w:p>
        </w:tc>
        <w:tc>
          <w:tcPr>
            <w:tcW w:w="1612" w:type="dxa"/>
            <w:shd w:val="clear" w:color="auto" w:fill="E0E0E0"/>
          </w:tcPr>
          <w:p w:rsidR="00DA6F90" w:rsidRPr="002F5079" w:rsidRDefault="00DA6F90" w:rsidP="007518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E0E0E0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DA6F90" w:rsidRPr="009B2A99" w:rsidRDefault="00DA6F90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16200</w:t>
            </w:r>
          </w:p>
        </w:tc>
        <w:tc>
          <w:tcPr>
            <w:tcW w:w="1612" w:type="dxa"/>
            <w:shd w:val="clear" w:color="auto" w:fill="E0E0E0"/>
          </w:tcPr>
          <w:p w:rsidR="00DA6F90" w:rsidRPr="002F5079" w:rsidRDefault="00DA6F90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E0E0E0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DA6F90" w:rsidRPr="009B2A99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  <w:shd w:val="clear" w:color="auto" w:fill="E0E0E0"/>
          </w:tcPr>
          <w:p w:rsidR="00DA6F90" w:rsidRPr="002F5079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Азитроміцин КР 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500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8E1828" w:rsidRDefault="00DA6F90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Азицин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Азітроміцин дигідрат 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500 мг № 3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A6F90" w:rsidRDefault="00DA6F90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-30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1930F2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Амізон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Амізон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0.25 гр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DA6F90" w:rsidRDefault="00DA6F90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DA6F90" w:rsidRPr="005D44B8" w:rsidRDefault="00DA6F90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DA6F90" w:rsidRPr="005D44B8" w:rsidRDefault="00DA6F90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06083A" w:rsidRDefault="00DA6F90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1612" w:type="dxa"/>
            <w:shd w:val="clear" w:color="auto" w:fill="CCFFFF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5D44B8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DA6F90" w:rsidRPr="005D44B8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DA6F90" w:rsidRPr="005D44B8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9B2A99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870</w:t>
            </w:r>
          </w:p>
        </w:tc>
        <w:tc>
          <w:tcPr>
            <w:tcW w:w="1612" w:type="dxa"/>
            <w:shd w:val="clear" w:color="auto" w:fill="CCFFFF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9423B0" w:rsidRDefault="00DA6F90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2210</w:t>
            </w:r>
          </w:p>
        </w:tc>
        <w:tc>
          <w:tcPr>
            <w:tcW w:w="1612" w:type="dxa"/>
            <w:shd w:val="clear" w:color="auto" w:fill="CCFFFF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DA6F90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9423B0" w:rsidRDefault="00DA6F90" w:rsidP="0070642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650</w:t>
            </w:r>
          </w:p>
        </w:tc>
        <w:tc>
          <w:tcPr>
            <w:tcW w:w="1612" w:type="dxa"/>
            <w:shd w:val="clear" w:color="auto" w:fill="CCFFFF"/>
          </w:tcPr>
          <w:p w:rsidR="00DA6F90" w:rsidRPr="002F5079" w:rsidRDefault="00DA6F90" w:rsidP="00E867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DA6F90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9423B0" w:rsidRDefault="00DA6F90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1730</w:t>
            </w:r>
          </w:p>
        </w:tc>
        <w:tc>
          <w:tcPr>
            <w:tcW w:w="1612" w:type="dxa"/>
            <w:shd w:val="clear" w:color="auto" w:fill="CCFFFF"/>
          </w:tcPr>
          <w:p w:rsidR="00DA6F90" w:rsidRPr="002F5079" w:rsidRDefault="00DA6F90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DA6F90" w:rsidRPr="005D44B8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DA6F90" w:rsidRPr="005D44B8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0B4EB3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7590</w:t>
            </w:r>
          </w:p>
        </w:tc>
        <w:tc>
          <w:tcPr>
            <w:tcW w:w="1612" w:type="dxa"/>
            <w:shd w:val="clear" w:color="auto" w:fill="CCFFFF"/>
          </w:tcPr>
          <w:p w:rsidR="00DA6F90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DA6F90" w:rsidRPr="005D44B8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DA6F90" w:rsidRPr="005D44B8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0B4EB3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670</w:t>
            </w:r>
          </w:p>
        </w:tc>
        <w:tc>
          <w:tcPr>
            <w:tcW w:w="1612" w:type="dxa"/>
            <w:shd w:val="clear" w:color="auto" w:fill="CCFFFF"/>
          </w:tcPr>
          <w:p w:rsidR="00DA6F90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DA6F90" w:rsidRPr="005D44B8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DA6F90" w:rsidRPr="005D44B8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0B4EB3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880</w:t>
            </w:r>
          </w:p>
        </w:tc>
        <w:tc>
          <w:tcPr>
            <w:tcW w:w="1612" w:type="dxa"/>
            <w:shd w:val="clear" w:color="auto" w:fill="CCFFFF"/>
          </w:tcPr>
          <w:p w:rsidR="00DA6F90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DA6F90" w:rsidRPr="0086201D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06083A" w:rsidRDefault="00DA6F90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3380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DA6F90" w:rsidRDefault="00DA6F90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A6F90" w:rsidRDefault="00DA6F90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DA6F90" w:rsidRPr="0086201D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DA6F90" w:rsidRDefault="00DA6F90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A6F90" w:rsidRDefault="00DA6F90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DA6F90" w:rsidRPr="0086201D" w:rsidRDefault="00DA6F90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1360</w:t>
            </w:r>
          </w:p>
        </w:tc>
        <w:tc>
          <w:tcPr>
            <w:tcW w:w="1612" w:type="dxa"/>
          </w:tcPr>
          <w:p w:rsidR="00DA6F90" w:rsidRDefault="00DA6F90" w:rsidP="00595F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DA6F90" w:rsidRDefault="00DA6F90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A6F90" w:rsidRDefault="00DA6F90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DA6F90" w:rsidRPr="0086201D" w:rsidRDefault="00DA6F90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DA6F90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DA6F90" w:rsidRDefault="00DA6F90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A6F90" w:rsidRDefault="00DA6F90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DA6F90" w:rsidRPr="0086201D" w:rsidRDefault="00DA6F90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14880</w:t>
            </w:r>
          </w:p>
        </w:tc>
        <w:tc>
          <w:tcPr>
            <w:tcW w:w="1612" w:type="dxa"/>
          </w:tcPr>
          <w:p w:rsidR="00DA6F90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99"/>
          </w:tcPr>
          <w:p w:rsidR="00DA6F90" w:rsidRDefault="00DA6F90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DA6F90" w:rsidRDefault="00DA6F90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A6F90" w:rsidRDefault="00DA6F90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DA6F90" w:rsidRDefault="00DA6F90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DA6F90" w:rsidRPr="002F5079" w:rsidRDefault="00DA6F90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A6F90" w:rsidRPr="000B4EB3" w:rsidRDefault="00DA6F90" w:rsidP="00E03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1612" w:type="dxa"/>
            <w:shd w:val="clear" w:color="auto" w:fill="FFFF99"/>
          </w:tcPr>
          <w:p w:rsidR="00DA6F90" w:rsidRDefault="00DA6F90" w:rsidP="00E03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99"/>
          </w:tcPr>
          <w:p w:rsidR="00DA6F90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DA6F90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A6F90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DA6F90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A6F90" w:rsidRPr="000B4EB3" w:rsidRDefault="00DA6F90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1740</w:t>
            </w:r>
          </w:p>
        </w:tc>
        <w:tc>
          <w:tcPr>
            <w:tcW w:w="1612" w:type="dxa"/>
            <w:shd w:val="clear" w:color="auto" w:fill="FFFF99"/>
          </w:tcPr>
          <w:p w:rsidR="00DA6F90" w:rsidRDefault="00DA6F90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99"/>
          </w:tcPr>
          <w:p w:rsidR="00DA6F90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DA6F90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A6F90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DA6F90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A6F90" w:rsidRPr="000B4EB3" w:rsidRDefault="00DA6F90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1400</w:t>
            </w:r>
          </w:p>
        </w:tc>
        <w:tc>
          <w:tcPr>
            <w:tcW w:w="1612" w:type="dxa"/>
            <w:shd w:val="clear" w:color="auto" w:fill="FFFF99"/>
          </w:tcPr>
          <w:p w:rsidR="00DA6F90" w:rsidRDefault="00DA6F90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DA6F90" w:rsidRPr="002F5079" w:rsidRDefault="00DA6F90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DA6F90" w:rsidRPr="002F5079" w:rsidRDefault="00DA6F90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DA6F90" w:rsidRPr="002F5079" w:rsidRDefault="00DA6F90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2200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F90" w:rsidRPr="002F5079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6F90" w:rsidRPr="009423B0" w:rsidRDefault="00DA6F90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A6F90" w:rsidRPr="002F5079" w:rsidRDefault="00DA6F90" w:rsidP="00751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02.2023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836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5450</w:t>
            </w:r>
          </w:p>
        </w:tc>
        <w:tc>
          <w:tcPr>
            <w:tcW w:w="1612" w:type="dxa"/>
          </w:tcPr>
          <w:p w:rsidR="00DA6F90" w:rsidRPr="002F5079" w:rsidRDefault="00DA6F90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7100</w:t>
            </w:r>
          </w:p>
        </w:tc>
        <w:tc>
          <w:tcPr>
            <w:tcW w:w="1612" w:type="dxa"/>
          </w:tcPr>
          <w:p w:rsidR="00DA6F90" w:rsidRPr="002F5079" w:rsidRDefault="00DA6F90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E5B8B7"/>
          </w:tcPr>
          <w:p w:rsidR="00DA6F90" w:rsidRPr="002F5079" w:rsidRDefault="00DA6F90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DA6F90" w:rsidRDefault="00DA6F90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DA6F90" w:rsidRDefault="00DA6F90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DA6F90" w:rsidRPr="002F5079" w:rsidRDefault="00DA6F90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DA6F90" w:rsidRDefault="00DA6F90" w:rsidP="0051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DA6F90" w:rsidRDefault="00DA6F90" w:rsidP="00577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E5B8B7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DA6F90" w:rsidRPr="007E7CA6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E5B8B7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DA6F90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B2A99" w:rsidRDefault="00DA6F90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DA6F90" w:rsidRDefault="00DA6F90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DA6F90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B2A99" w:rsidRDefault="00DA6F90" w:rsidP="00626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210</w:t>
            </w:r>
          </w:p>
        </w:tc>
        <w:tc>
          <w:tcPr>
            <w:tcW w:w="1612" w:type="dxa"/>
          </w:tcPr>
          <w:p w:rsidR="00DA6F90" w:rsidRDefault="00DA6F90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DA6F90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DA6F90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8B494F" w:rsidRDefault="00DA6F90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612" w:type="dxa"/>
          </w:tcPr>
          <w:p w:rsidR="00DA6F90" w:rsidRDefault="00DA6F90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DA6F90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DA6F90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8B494F" w:rsidRDefault="00DA6F90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460</w:t>
            </w:r>
          </w:p>
        </w:tc>
        <w:tc>
          <w:tcPr>
            <w:tcW w:w="1612" w:type="dxa"/>
          </w:tcPr>
          <w:p w:rsidR="00DA6F90" w:rsidRDefault="00DA6F90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DA6F90" w:rsidRPr="002F5079" w:rsidTr="005B57DE">
        <w:tc>
          <w:tcPr>
            <w:tcW w:w="2066" w:type="dxa"/>
            <w:shd w:val="clear" w:color="auto" w:fill="00B0F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DA6F90" w:rsidRPr="005B57DE" w:rsidRDefault="00DA6F90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DA6F90" w:rsidRPr="0045414A" w:rsidRDefault="00DA6F90" w:rsidP="00107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  <w:shd w:val="clear" w:color="auto" w:fill="00B0F0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A6F90" w:rsidRPr="002F5079" w:rsidTr="005B57DE">
        <w:tc>
          <w:tcPr>
            <w:tcW w:w="2066" w:type="dxa"/>
            <w:shd w:val="clear" w:color="auto" w:fill="00B0F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DA6F90" w:rsidRPr="005B57DE" w:rsidRDefault="00DA6F90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DA6F90" w:rsidRDefault="00DA6F90" w:rsidP="00B0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DA6F90" w:rsidRDefault="00DA6F90" w:rsidP="00AA3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DA6F90" w:rsidRPr="00B05A97" w:rsidRDefault="00DA6F90" w:rsidP="00FF04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DA6F90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- 500мг</w:t>
            </w:r>
          </w:p>
        </w:tc>
        <w:tc>
          <w:tcPr>
            <w:tcW w:w="1517" w:type="dxa"/>
          </w:tcPr>
          <w:p w:rsidR="00DA6F90" w:rsidRPr="002F5079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1930F2" w:rsidRDefault="00DA6F90" w:rsidP="00FF0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A6F90" w:rsidRDefault="00DA6F90" w:rsidP="002E2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DA6F90" w:rsidRPr="00B05A97" w:rsidRDefault="00DA6F90" w:rsidP="004A4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–500мг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DA6F90" w:rsidRPr="00B05A97" w:rsidRDefault="00DA6F90" w:rsidP="000362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- 500мг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1930F2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Default="00DA6F90" w:rsidP="008728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DA6F90" w:rsidRPr="002F5079" w:rsidTr="005B57DE">
        <w:tc>
          <w:tcPr>
            <w:tcW w:w="2066" w:type="dxa"/>
            <w:shd w:val="clear" w:color="auto" w:fill="B8CCE4"/>
          </w:tcPr>
          <w:p w:rsidR="00DA6F90" w:rsidRDefault="00DA6F90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B8CCE4"/>
          </w:tcPr>
          <w:p w:rsidR="00DA6F90" w:rsidRPr="005B57DE" w:rsidRDefault="00DA6F90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B8CCE4"/>
          </w:tcPr>
          <w:p w:rsidR="00DA6F90" w:rsidRDefault="00DA6F90" w:rsidP="00B40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B8CCE4"/>
          </w:tcPr>
          <w:p w:rsidR="00DA6F90" w:rsidRPr="002F5079" w:rsidRDefault="00DA6F90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B8CCE4"/>
          </w:tcPr>
          <w:p w:rsidR="00DA6F90" w:rsidRPr="00B406A5" w:rsidRDefault="00DA6F90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B8CCE4"/>
          </w:tcPr>
          <w:p w:rsidR="00DA6F90" w:rsidRPr="00B406A5" w:rsidRDefault="00DA6F90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Анаприлін 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6F90" w:rsidRPr="00527E56" w:rsidRDefault="00DA6F90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Анаприлін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6F90" w:rsidRDefault="00DA6F90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0.2</w:t>
            </w:r>
          </w:p>
        </w:tc>
        <w:tc>
          <w:tcPr>
            <w:tcW w:w="1517" w:type="dxa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6F90" w:rsidRDefault="00DA6F90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Аугументин 625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05.2020</w:t>
            </w:r>
          </w:p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Аспаркам 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аспарагіату безводного, калію аспарагіату безводного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5.0 №10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Атропін 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Атропіну сульфат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Амп. </w:t>
            </w:r>
          </w:p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0.1 % - 1.0</w:t>
            </w:r>
          </w:p>
        </w:tc>
        <w:tc>
          <w:tcPr>
            <w:tcW w:w="1517" w:type="dxa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  <w:p w:rsidR="00DA6F90" w:rsidRPr="00C74828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1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C74828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Бальзамічний лінімент ( за Вишневським)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Вісмут трибромфенолят</w:t>
            </w:r>
          </w:p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Дьоготь березовий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DA6F90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DA6F90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A6F90" w:rsidRDefault="00DA6F90" w:rsidP="00665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DA6F90" w:rsidRDefault="00DA6F90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DA6F90" w:rsidRDefault="00DA6F90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DA6F90" w:rsidRPr="002F5079" w:rsidRDefault="00DA6F90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EC6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Default="00DA6F90" w:rsidP="00EB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DA6F90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DA6F90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612" w:type="dxa"/>
          </w:tcPr>
          <w:p w:rsidR="00DA6F90" w:rsidRDefault="00DA6F90" w:rsidP="00571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AB2F2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DA6F90" w:rsidRPr="002F5079" w:rsidRDefault="00DA6F90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DA6F90" w:rsidRPr="002F5079" w:rsidRDefault="00DA6F90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DA6F90" w:rsidRPr="002F5079" w:rsidRDefault="00DA6F90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DA6F90" w:rsidRDefault="00DA6F90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8B494F" w:rsidRDefault="00DA6F90" w:rsidP="003C2D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DA6F90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8B494F" w:rsidRDefault="00DA6F90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560</w:t>
            </w:r>
          </w:p>
        </w:tc>
        <w:tc>
          <w:tcPr>
            <w:tcW w:w="1612" w:type="dxa"/>
          </w:tcPr>
          <w:p w:rsidR="00DA6F90" w:rsidRDefault="00DA6F90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E34C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DA6F90" w:rsidRDefault="00DA6F90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DA6F90" w:rsidRPr="002F5079" w:rsidRDefault="00DA6F90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DA6F90" w:rsidRPr="002F5079" w:rsidRDefault="00DA6F90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DA6F90" w:rsidRDefault="00DA6F90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Валідол </w:t>
            </w:r>
          </w:p>
        </w:tc>
        <w:tc>
          <w:tcPr>
            <w:tcW w:w="2216" w:type="dxa"/>
          </w:tcPr>
          <w:p w:rsidR="00DA6F90" w:rsidRDefault="00DA6F90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Ментол натуральний</w:t>
            </w:r>
          </w:p>
        </w:tc>
        <w:tc>
          <w:tcPr>
            <w:tcW w:w="1289" w:type="dxa"/>
          </w:tcPr>
          <w:p w:rsidR="00DA6F90" w:rsidRDefault="00DA6F90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60 мг №10</w:t>
            </w:r>
          </w:p>
        </w:tc>
        <w:tc>
          <w:tcPr>
            <w:tcW w:w="1517" w:type="dxa"/>
          </w:tcPr>
          <w:p w:rsidR="00DA6F90" w:rsidRPr="002F5079" w:rsidRDefault="00DA6F90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A6F90" w:rsidRDefault="00DA6F90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A6F90" w:rsidRDefault="00DA6F90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99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A6F90" w:rsidRPr="0045414A" w:rsidRDefault="00DA6F90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  <w:shd w:val="clear" w:color="auto" w:fill="FFFF99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99"/>
          </w:tcPr>
          <w:p w:rsidR="00DA6F90" w:rsidRPr="002F5079" w:rsidRDefault="00DA6F90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DA6F90" w:rsidRPr="002F5079" w:rsidRDefault="00DA6F90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DA6F90" w:rsidRPr="002F5079" w:rsidRDefault="00DA6F90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DA6F90" w:rsidRPr="002F5079" w:rsidRDefault="00DA6F90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A6F90" w:rsidRPr="0045414A" w:rsidRDefault="00DA6F90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2500</w:t>
            </w:r>
          </w:p>
        </w:tc>
        <w:tc>
          <w:tcPr>
            <w:tcW w:w="1612" w:type="dxa"/>
            <w:shd w:val="clear" w:color="auto" w:fill="FFFF99"/>
          </w:tcPr>
          <w:p w:rsidR="00DA6F90" w:rsidRPr="002F5079" w:rsidRDefault="00DA6F90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99"/>
          </w:tcPr>
          <w:p w:rsidR="00DA6F90" w:rsidRPr="002F5079" w:rsidRDefault="00DA6F90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DA6F90" w:rsidRPr="002F5079" w:rsidRDefault="00DA6F90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DA6F90" w:rsidRPr="002F5079" w:rsidRDefault="00DA6F90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DA6F90" w:rsidRPr="002F5079" w:rsidRDefault="00DA6F90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A6F90" w:rsidRPr="0045414A" w:rsidRDefault="00DA6F90" w:rsidP="00FF53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FFFF99"/>
          </w:tcPr>
          <w:p w:rsidR="00DA6F90" w:rsidRPr="002F5079" w:rsidRDefault="00DA6F90" w:rsidP="002964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99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A6F90" w:rsidRPr="0045414A" w:rsidRDefault="00DA6F90" w:rsidP="006450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4930</w:t>
            </w:r>
          </w:p>
        </w:tc>
        <w:tc>
          <w:tcPr>
            <w:tcW w:w="1612" w:type="dxa"/>
            <w:shd w:val="clear" w:color="auto" w:fill="FFFF99"/>
          </w:tcPr>
          <w:p w:rsidR="00DA6F90" w:rsidRPr="002F5079" w:rsidRDefault="00DA6F90" w:rsidP="00AC5C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99"/>
          </w:tcPr>
          <w:p w:rsidR="00DA6F90" w:rsidRPr="002F5079" w:rsidRDefault="00DA6F90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DA6F90" w:rsidRPr="002F5079" w:rsidRDefault="00DA6F90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DA6F90" w:rsidRPr="002F5079" w:rsidRDefault="00DA6F90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DA6F90" w:rsidRPr="002F5079" w:rsidRDefault="00DA6F90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A6F90" w:rsidRPr="0045414A" w:rsidRDefault="00DA6F90" w:rsidP="00EB7E3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612" w:type="dxa"/>
            <w:shd w:val="clear" w:color="auto" w:fill="FFFF99"/>
          </w:tcPr>
          <w:p w:rsidR="00DA6F90" w:rsidRPr="002F5079" w:rsidRDefault="00DA6F90" w:rsidP="00056E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Велаксин</w:t>
            </w:r>
          </w:p>
        </w:tc>
        <w:tc>
          <w:tcPr>
            <w:tcW w:w="2216" w:type="dxa"/>
          </w:tcPr>
          <w:p w:rsidR="00DA6F90" w:rsidRPr="002F5079" w:rsidRDefault="00DA6F90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Венлафаксин</w:t>
            </w:r>
          </w:p>
        </w:tc>
        <w:tc>
          <w:tcPr>
            <w:tcW w:w="1289" w:type="dxa"/>
          </w:tcPr>
          <w:p w:rsidR="00DA6F90" w:rsidRPr="002F5079" w:rsidRDefault="00DA6F90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1517" w:type="dxa"/>
          </w:tcPr>
          <w:p w:rsidR="00DA6F90" w:rsidRPr="002F5079" w:rsidRDefault="00DA6F90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CD0DCB" w:rsidRDefault="00DA6F90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612" w:type="dxa"/>
          </w:tcPr>
          <w:p w:rsidR="00DA6F90" w:rsidRPr="002F5079" w:rsidRDefault="00DA6F90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216" w:type="dxa"/>
          </w:tcPr>
          <w:p w:rsidR="00DA6F90" w:rsidRDefault="00DA6F90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1289" w:type="dxa"/>
          </w:tcPr>
          <w:p w:rsidR="00DA6F90" w:rsidRDefault="00DA6F90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smartTag w:uri="urn:schemas-microsoft-com:office:smarttags" w:element="metricconverter">
              <w:smartTagPr>
                <w:attr w:name="ProductID" w:val="0,2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0,25 г</w:t>
              </w:r>
            </w:smartTag>
          </w:p>
        </w:tc>
        <w:tc>
          <w:tcPr>
            <w:tcW w:w="1517" w:type="dxa"/>
          </w:tcPr>
          <w:p w:rsidR="00DA6F90" w:rsidRPr="002F5079" w:rsidRDefault="00DA6F90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DA6F90" w:rsidRDefault="00DA6F90" w:rsidP="007C4C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612" w:type="dxa"/>
          </w:tcPr>
          <w:p w:rsidR="00DA6F90" w:rsidRDefault="00DA6F90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CCCC"/>
          </w:tcPr>
          <w:p w:rsidR="00DA6F90" w:rsidRPr="002F5079" w:rsidRDefault="00DA6F90" w:rsidP="00253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</w:t>
            </w:r>
            <w:r>
              <w:rPr>
                <w:rFonts w:ascii="Times New Roman" w:hAnsi="Times New Roman"/>
                <w:sz w:val="24"/>
                <w:szCs w:val="24"/>
              </w:rPr>
              <w:t>еридол</w:t>
            </w:r>
          </w:p>
        </w:tc>
        <w:tc>
          <w:tcPr>
            <w:tcW w:w="2216" w:type="dxa"/>
            <w:shd w:val="clear" w:color="auto" w:fill="CCCCCC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A6F90" w:rsidRDefault="00DA6F90" w:rsidP="009C5D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  <w:shd w:val="clear" w:color="auto" w:fill="CCCCCC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CCCC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A6F90" w:rsidRPr="008B494F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CCCCCC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CCCC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A6F90" w:rsidRPr="008B494F" w:rsidRDefault="00DA6F90" w:rsidP="005851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1612" w:type="dxa"/>
            <w:shd w:val="clear" w:color="auto" w:fill="CCCCCC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CCCC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Галоприл</w:t>
            </w:r>
          </w:p>
        </w:tc>
        <w:tc>
          <w:tcPr>
            <w:tcW w:w="2216" w:type="dxa"/>
            <w:shd w:val="clear" w:color="auto" w:fill="CCCCCC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A6F90" w:rsidRPr="009423B0" w:rsidRDefault="00DA6F90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  <w:shd w:val="clear" w:color="auto" w:fill="CCCCCC"/>
          </w:tcPr>
          <w:p w:rsidR="00DA6F90" w:rsidRPr="002F5079" w:rsidRDefault="00DA6F90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CCCC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DA6F90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A6F90" w:rsidRPr="00527E56" w:rsidRDefault="00DA6F90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580</w:t>
            </w:r>
          </w:p>
        </w:tc>
        <w:tc>
          <w:tcPr>
            <w:tcW w:w="1612" w:type="dxa"/>
            <w:shd w:val="clear" w:color="auto" w:fill="CCCCCC"/>
          </w:tcPr>
          <w:p w:rsidR="00DA6F90" w:rsidRDefault="00DA6F90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CCCC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DA6F90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DA6F90" w:rsidRPr="002F5079" w:rsidRDefault="00DA6F90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A6F90" w:rsidRPr="00527E56" w:rsidRDefault="00DA6F90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1570</w:t>
            </w:r>
          </w:p>
        </w:tc>
        <w:tc>
          <w:tcPr>
            <w:tcW w:w="1612" w:type="dxa"/>
            <w:shd w:val="clear" w:color="auto" w:fill="CCCCCC"/>
          </w:tcPr>
          <w:p w:rsidR="00DA6F90" w:rsidRDefault="00DA6F90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CCCC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Галоперидол- деканоат</w:t>
            </w:r>
          </w:p>
        </w:tc>
        <w:tc>
          <w:tcPr>
            <w:tcW w:w="2216" w:type="dxa"/>
            <w:shd w:val="clear" w:color="auto" w:fill="CCCCCC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1,0 – 50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мг/мл</w:t>
            </w:r>
          </w:p>
        </w:tc>
        <w:tc>
          <w:tcPr>
            <w:tcW w:w="1517" w:type="dxa"/>
            <w:shd w:val="clear" w:color="auto" w:fill="CCCCCC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A6F90" w:rsidRPr="000B4EB3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  <w:shd w:val="clear" w:color="auto" w:fill="CCCCCC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1,5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DA6F90" w:rsidRDefault="00DA6F90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</w:t>
            </w:r>
          </w:p>
        </w:tc>
        <w:tc>
          <w:tcPr>
            <w:tcW w:w="2216" w:type="dxa"/>
          </w:tcPr>
          <w:p w:rsidR="00DA6F90" w:rsidRDefault="00DA6F90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 натрію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5.0</w:t>
            </w:r>
          </w:p>
        </w:tc>
        <w:tc>
          <w:tcPr>
            <w:tcW w:w="1517" w:type="dxa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A6F90" w:rsidRPr="002F5079" w:rsidTr="00C41C13">
        <w:trPr>
          <w:trHeight w:val="652"/>
        </w:trPr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A6F90" w:rsidRPr="00571623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DA6F90" w:rsidRPr="002F5079" w:rsidTr="00C41C13">
        <w:trPr>
          <w:trHeight w:val="652"/>
        </w:trPr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Гідазепам ІС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Гідазепам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0.02</w:t>
            </w:r>
          </w:p>
        </w:tc>
        <w:tc>
          <w:tcPr>
            <w:tcW w:w="1517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DA6F90" w:rsidRDefault="00DA6F90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DA6F90" w:rsidRPr="002F5079" w:rsidRDefault="00DA6F90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DA6F90" w:rsidRPr="002F5079" w:rsidRDefault="00DA6F90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A6F90" w:rsidRDefault="00DA6F90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DA6F90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5 % - 200,0</w:t>
            </w:r>
          </w:p>
        </w:tc>
        <w:tc>
          <w:tcPr>
            <w:tcW w:w="1517" w:type="dxa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A6F90" w:rsidRPr="009B2A99" w:rsidRDefault="00DA6F90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1612" w:type="dxa"/>
          </w:tcPr>
          <w:p w:rsidR="00DA6F90" w:rsidRPr="00D1518D" w:rsidRDefault="00DA6F90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5 % - 200,0</w:t>
            </w:r>
          </w:p>
        </w:tc>
        <w:tc>
          <w:tcPr>
            <w:tcW w:w="1517" w:type="dxa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Благодійна допомога </w:t>
            </w:r>
          </w:p>
        </w:tc>
        <w:tc>
          <w:tcPr>
            <w:tcW w:w="1189" w:type="dxa"/>
          </w:tcPr>
          <w:p w:rsidR="00DA6F90" w:rsidRPr="009B2A99" w:rsidRDefault="00DA6F90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DA6F90" w:rsidRPr="00D1518D" w:rsidRDefault="00DA6F90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A6F90" w:rsidRPr="002F5079" w:rsidTr="00864D45">
        <w:tc>
          <w:tcPr>
            <w:tcW w:w="2066" w:type="dxa"/>
            <w:shd w:val="clear" w:color="auto" w:fill="E5B8B7"/>
          </w:tcPr>
          <w:p w:rsidR="00DA6F90" w:rsidRPr="00A33888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  <w:shd w:val="clear" w:color="auto" w:fill="E5B8B7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1289" w:type="dxa"/>
            <w:shd w:val="clear" w:color="auto" w:fill="E5B8B7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0,5 мг</w:t>
            </w:r>
          </w:p>
        </w:tc>
        <w:tc>
          <w:tcPr>
            <w:tcW w:w="1517" w:type="dxa"/>
            <w:shd w:val="clear" w:color="auto" w:fill="E5B8B7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04D66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DA6F90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DA6F90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A6F90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Депакін хроно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527E56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1200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0A790D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0A790D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Денігма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Мемантину гідрохлорид</w:t>
            </w:r>
          </w:p>
        </w:tc>
        <w:tc>
          <w:tcPr>
            <w:tcW w:w="1289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10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A6F90" w:rsidRPr="008D005F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1260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</w:p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1%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8D005F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05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Дицинон</w:t>
            </w:r>
          </w:p>
        </w:tc>
        <w:tc>
          <w:tcPr>
            <w:tcW w:w="2216" w:type="dxa"/>
          </w:tcPr>
          <w:p w:rsidR="00DA6F90" w:rsidRDefault="00DA6F90" w:rsidP="007F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Етамзилат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Дибазол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Бендазол</w:t>
            </w:r>
          </w:p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Амп.- 10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04D66" w:rsidRDefault="00DA6F90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0.25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</w:t>
            </w:r>
            <w:r>
              <w:rPr>
                <w:rFonts w:ascii="Times New Roman" w:hAnsi="Times New Roman"/>
                <w:sz w:val="24"/>
                <w:szCs w:val="24"/>
              </w:rPr>
              <w:t>/мл 1 мл №10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A6F90" w:rsidRPr="005D7F6F" w:rsidRDefault="00DA6F90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 гель</w:t>
            </w:r>
          </w:p>
        </w:tc>
        <w:tc>
          <w:tcPr>
            <w:tcW w:w="2216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 натрію</w:t>
            </w:r>
          </w:p>
        </w:tc>
        <w:tc>
          <w:tcPr>
            <w:tcW w:w="1289" w:type="dxa"/>
          </w:tcPr>
          <w:p w:rsidR="00DA6F90" w:rsidRPr="002F507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уп.</w:t>
            </w:r>
          </w:p>
        </w:tc>
        <w:tc>
          <w:tcPr>
            <w:tcW w:w="1517" w:type="dxa"/>
          </w:tcPr>
          <w:p w:rsidR="00DA6F90" w:rsidRPr="002F507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DA6F90" w:rsidRDefault="00DA6F90" w:rsidP="00160F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Суксаметонію йодід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2 %</w:t>
            </w:r>
          </w:p>
        </w:tc>
        <w:tc>
          <w:tcPr>
            <w:tcW w:w="1517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6F90" w:rsidRPr="000A790D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188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</w:p>
        </w:tc>
        <w:tc>
          <w:tcPr>
            <w:tcW w:w="2216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Дротаверину гідрохлорид</w:t>
            </w:r>
          </w:p>
        </w:tc>
        <w:tc>
          <w:tcPr>
            <w:tcW w:w="1289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A6F90" w:rsidRPr="002F507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6F90" w:rsidRDefault="00DA6F90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Еуфілін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Теофілін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5,0 -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 мг</w:t>
            </w:r>
          </w:p>
        </w:tc>
        <w:tc>
          <w:tcPr>
            <w:tcW w:w="1517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6F90" w:rsidRPr="0045414A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Ерідон 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30 мл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Золопент </w:t>
            </w:r>
          </w:p>
        </w:tc>
        <w:tc>
          <w:tcPr>
            <w:tcW w:w="2216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Пантопрозол</w:t>
            </w:r>
          </w:p>
        </w:tc>
        <w:tc>
          <w:tcPr>
            <w:tcW w:w="1289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A6F90" w:rsidRPr="002F507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A6F90" w:rsidRDefault="00DA6F90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612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Зонік</w:t>
            </w:r>
          </w:p>
        </w:tc>
        <w:tc>
          <w:tcPr>
            <w:tcW w:w="2216" w:type="dxa"/>
          </w:tcPr>
          <w:p w:rsidR="00DA6F90" w:rsidRDefault="00DA6F90" w:rsidP="00A26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Прегабалін </w:t>
            </w:r>
          </w:p>
        </w:tc>
        <w:tc>
          <w:tcPr>
            <w:tcW w:w="1289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Кап. – 150 мг</w:t>
            </w:r>
          </w:p>
        </w:tc>
        <w:tc>
          <w:tcPr>
            <w:tcW w:w="1517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Гуманітарна </w:t>
            </w:r>
          </w:p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</w:t>
            </w:r>
          </w:p>
        </w:tc>
        <w:tc>
          <w:tcPr>
            <w:tcW w:w="1189" w:type="dxa"/>
          </w:tcPr>
          <w:p w:rsidR="00DA6F90" w:rsidRDefault="00DA6F90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612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C25B5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 спиртовий розчин</w:t>
            </w:r>
          </w:p>
        </w:tc>
        <w:tc>
          <w:tcPr>
            <w:tcW w:w="2216" w:type="dxa"/>
          </w:tcPr>
          <w:p w:rsidR="00DA6F90" w:rsidRPr="00C25B5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</w:t>
            </w:r>
          </w:p>
        </w:tc>
        <w:tc>
          <w:tcPr>
            <w:tcW w:w="1289" w:type="dxa"/>
          </w:tcPr>
          <w:p w:rsidR="00DA6F90" w:rsidRPr="00C25B5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Фл. – 5%</w:t>
            </w:r>
          </w:p>
        </w:tc>
        <w:tc>
          <w:tcPr>
            <w:tcW w:w="1517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571623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DA6F90" w:rsidRPr="00C25B59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2216" w:type="dxa"/>
          </w:tcPr>
          <w:p w:rsidR="00DA6F90" w:rsidRDefault="00DA6F90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1289" w:type="dxa"/>
          </w:tcPr>
          <w:p w:rsidR="00DA6F90" w:rsidRPr="002F5079" w:rsidRDefault="00DA6F90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10%</w:t>
            </w:r>
          </w:p>
        </w:tc>
        <w:tc>
          <w:tcPr>
            <w:tcW w:w="1517" w:type="dxa"/>
          </w:tcPr>
          <w:p w:rsidR="00DA6F90" w:rsidRPr="002F5079" w:rsidRDefault="00DA6F90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Pr="002752E2" w:rsidRDefault="00DA6F90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CCCC"/>
          </w:tcPr>
          <w:p w:rsidR="00DA6F90" w:rsidRPr="002F5079" w:rsidRDefault="00DA6F90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DA6F90" w:rsidRDefault="00DA6F90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DA6F90" w:rsidRPr="002F5079" w:rsidRDefault="00DA6F90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DA6F90" w:rsidRPr="002F5079" w:rsidRDefault="00DA6F90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A6F90" w:rsidRPr="00CD0DCB" w:rsidRDefault="00DA6F90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DA6F90" w:rsidRDefault="00DA6F90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CCCC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DA6F90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DA6F90" w:rsidRPr="002F5079" w:rsidRDefault="00DA6F90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A6F90" w:rsidRPr="00CD0DCB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DA6F90" w:rsidRDefault="00DA6F90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CCCC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A6F90" w:rsidRPr="00904D66" w:rsidRDefault="00DA6F90" w:rsidP="009B2A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05.2021  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CCCC"/>
          </w:tcPr>
          <w:p w:rsidR="00DA6F90" w:rsidRPr="002F5079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DA6F90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DA6F90" w:rsidRPr="002F5079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DA6F90" w:rsidRPr="002F5079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A6F90" w:rsidRPr="00904D66" w:rsidRDefault="00DA6F90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DA6F90" w:rsidRPr="002F5079" w:rsidRDefault="00DA6F90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01.2022  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DA6F90" w:rsidRDefault="00DA6F90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DA6F90" w:rsidRPr="002F5079" w:rsidRDefault="00DA6F90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DA6F90" w:rsidRPr="002F5079" w:rsidRDefault="00DA6F90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DA6F90" w:rsidRDefault="00DA6F90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DA6F90" w:rsidRDefault="00DA6F90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DA6F90" w:rsidRPr="002F5079" w:rsidRDefault="00DA6F90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DA6F90" w:rsidRPr="002F5079" w:rsidRDefault="00DA6F90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46300</w:t>
            </w:r>
          </w:p>
        </w:tc>
        <w:tc>
          <w:tcPr>
            <w:tcW w:w="1612" w:type="dxa"/>
          </w:tcPr>
          <w:p w:rsidR="00DA6F90" w:rsidRDefault="00DA6F90" w:rsidP="00487D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Карведилол - КВ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Карведілол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12,5 мг</w:t>
            </w:r>
          </w:p>
        </w:tc>
        <w:tc>
          <w:tcPr>
            <w:tcW w:w="1517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1F5C2B" w:rsidRDefault="00DA6F90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Кетилепт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Кветіапин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</w:p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A6F90" w:rsidRPr="009C16FE" w:rsidRDefault="00DA6F90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4811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Кетолонг</w:t>
            </w:r>
          </w:p>
        </w:tc>
        <w:tc>
          <w:tcPr>
            <w:tcW w:w="2216" w:type="dxa"/>
          </w:tcPr>
          <w:p w:rsidR="00DA6F90" w:rsidRDefault="00DA6F90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Кеторолак</w:t>
            </w:r>
          </w:p>
          <w:p w:rsidR="00DA6F90" w:rsidRDefault="00DA6F90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трометанін</w:t>
            </w:r>
          </w:p>
        </w:tc>
        <w:tc>
          <w:tcPr>
            <w:tcW w:w="1289" w:type="dxa"/>
          </w:tcPr>
          <w:p w:rsidR="00DA6F90" w:rsidRDefault="00DA6F90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3 %</w:t>
            </w:r>
          </w:p>
        </w:tc>
        <w:tc>
          <w:tcPr>
            <w:tcW w:w="1517" w:type="dxa"/>
          </w:tcPr>
          <w:p w:rsidR="00DA6F90" w:rsidRPr="002F507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DA6F90" w:rsidRDefault="00DA6F90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DA6F90" w:rsidRDefault="00DA6F90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5C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581342" w:rsidRDefault="00DA6F90" w:rsidP="001349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1550</w:t>
            </w:r>
          </w:p>
        </w:tc>
        <w:tc>
          <w:tcPr>
            <w:tcW w:w="1612" w:type="dxa"/>
          </w:tcPr>
          <w:p w:rsidR="00DA6F90" w:rsidRPr="005C25DE" w:rsidRDefault="00DA6F90" w:rsidP="005C25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DA6F90" w:rsidRDefault="00DA6F90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DA6F90" w:rsidRDefault="00DA6F90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6F90" w:rsidRPr="00581342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1450</w:t>
            </w:r>
          </w:p>
        </w:tc>
        <w:tc>
          <w:tcPr>
            <w:tcW w:w="1612" w:type="dxa"/>
          </w:tcPr>
          <w:p w:rsidR="00DA6F90" w:rsidRPr="005C25DE" w:rsidRDefault="00DA6F90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DA6F90" w:rsidRDefault="00DA6F90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DA6F90" w:rsidRDefault="00DA6F90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50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581342" w:rsidRDefault="00DA6F90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2800</w:t>
            </w:r>
          </w:p>
        </w:tc>
        <w:tc>
          <w:tcPr>
            <w:tcW w:w="1612" w:type="dxa"/>
          </w:tcPr>
          <w:p w:rsidR="00DA6F90" w:rsidRPr="005C25DE" w:rsidRDefault="00DA6F90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DA6F90" w:rsidRDefault="00DA6F90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DA6F90" w:rsidRDefault="00DA6F90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8200</w:t>
            </w:r>
          </w:p>
        </w:tc>
        <w:tc>
          <w:tcPr>
            <w:tcW w:w="1612" w:type="dxa"/>
          </w:tcPr>
          <w:p w:rsidR="00DA6F90" w:rsidRDefault="00DA6F90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Корвалдин</w:t>
            </w:r>
          </w:p>
        </w:tc>
        <w:tc>
          <w:tcPr>
            <w:tcW w:w="2216" w:type="dxa"/>
          </w:tcPr>
          <w:p w:rsidR="00DA6F90" w:rsidRPr="009F5E8B" w:rsidRDefault="00DA6F90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Етиловий ефір альфа – бромізовалеріанової кислоти, фенобарбітал, олія м</w:t>
            </w:r>
            <w:r w:rsidRPr="00F975ED">
              <w:rPr>
                <w:rFonts w:ascii="Times New Roman" w:hAnsi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яти перцової, олія хмелю</w:t>
            </w:r>
          </w:p>
        </w:tc>
        <w:tc>
          <w:tcPr>
            <w:tcW w:w="1289" w:type="dxa"/>
          </w:tcPr>
          <w:p w:rsidR="00DA6F90" w:rsidRDefault="00DA6F90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25 мл</w:t>
            </w:r>
          </w:p>
        </w:tc>
        <w:tc>
          <w:tcPr>
            <w:tcW w:w="1517" w:type="dxa"/>
          </w:tcPr>
          <w:p w:rsidR="00DA6F90" w:rsidRPr="002F507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2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Корглікон </w:t>
            </w:r>
          </w:p>
        </w:tc>
        <w:tc>
          <w:tcPr>
            <w:tcW w:w="2216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Корглікон</w:t>
            </w:r>
          </w:p>
        </w:tc>
        <w:tc>
          <w:tcPr>
            <w:tcW w:w="1289" w:type="dxa"/>
          </w:tcPr>
          <w:p w:rsidR="00DA6F90" w:rsidRDefault="00DA6F90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0.6 мг/мл 1 мл № 10</w:t>
            </w:r>
          </w:p>
        </w:tc>
        <w:tc>
          <w:tcPr>
            <w:tcW w:w="1517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DA6F90" w:rsidRPr="00670ED8" w:rsidRDefault="00DA6F90" w:rsidP="00670E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Благод. допомога </w:t>
            </w:r>
          </w:p>
        </w:tc>
        <w:tc>
          <w:tcPr>
            <w:tcW w:w="1189" w:type="dxa"/>
          </w:tcPr>
          <w:p w:rsidR="00DA6F90" w:rsidRPr="00A3658A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02.2024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Левомеколь</w:t>
            </w:r>
          </w:p>
        </w:tc>
        <w:tc>
          <w:tcPr>
            <w:tcW w:w="2216" w:type="dxa"/>
          </w:tcPr>
          <w:p w:rsidR="00DA6F90" w:rsidRDefault="00DA6F90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Хлорамфеніколу, метилурацил</w:t>
            </w:r>
          </w:p>
        </w:tc>
        <w:tc>
          <w:tcPr>
            <w:tcW w:w="1289" w:type="dxa"/>
          </w:tcPr>
          <w:p w:rsidR="00DA6F90" w:rsidRDefault="00DA6F90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 г</w:t>
            </w:r>
          </w:p>
        </w:tc>
        <w:tc>
          <w:tcPr>
            <w:tcW w:w="1517" w:type="dxa"/>
          </w:tcPr>
          <w:p w:rsidR="00DA6F90" w:rsidRPr="002F5079" w:rsidRDefault="00DA6F90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A6F90" w:rsidRDefault="00DA6F90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2" w:type="dxa"/>
          </w:tcPr>
          <w:p w:rsidR="00DA6F90" w:rsidRDefault="00DA6F90" w:rsidP="00A958A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DA6F90" w:rsidRPr="002F5079" w:rsidRDefault="00DA6F90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DA6F90" w:rsidRPr="002F5079" w:rsidRDefault="00DA6F90" w:rsidP="00B1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мг.</w:t>
            </w:r>
          </w:p>
        </w:tc>
        <w:tc>
          <w:tcPr>
            <w:tcW w:w="1517" w:type="dxa"/>
          </w:tcPr>
          <w:p w:rsidR="00DA6F90" w:rsidRPr="002F5079" w:rsidRDefault="00DA6F90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584791" w:rsidRDefault="00DA6F90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DA6F90" w:rsidRPr="0012734C" w:rsidRDefault="00DA6F90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584791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Левоміцетин 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B7105B" w:rsidRDefault="00DA6F90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2216" w:type="dxa"/>
          </w:tcPr>
          <w:p w:rsidR="00DA6F90" w:rsidRPr="002F5079" w:rsidRDefault="00DA6F90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1289" w:type="dxa"/>
          </w:tcPr>
          <w:p w:rsidR="00DA6F90" w:rsidRPr="002F5079" w:rsidRDefault="00DA6F90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DA6F90" w:rsidRPr="002F5079" w:rsidRDefault="00DA6F90" w:rsidP="003A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80016A" w:rsidRDefault="00DA6F90" w:rsidP="003A4B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DA6F90" w:rsidRDefault="00DA6F90" w:rsidP="0051637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2216" w:type="dxa"/>
          </w:tcPr>
          <w:p w:rsidR="00DA6F90" w:rsidRPr="002F5079" w:rsidRDefault="00DA6F90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1289" w:type="dxa"/>
          </w:tcPr>
          <w:p w:rsidR="00DA6F90" w:rsidRPr="002F5079" w:rsidRDefault="00DA6F90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DA6F90" w:rsidRPr="002F507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80016A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DA6F90" w:rsidRDefault="00DA6F90" w:rsidP="008335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B2A9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B2A9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A6F90" w:rsidRPr="002F5079" w:rsidRDefault="00DA6F90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A6F90" w:rsidRPr="002F5079" w:rsidRDefault="00DA6F90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A6F90" w:rsidRPr="002F5079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A6F90" w:rsidRPr="002F5079" w:rsidRDefault="00DA6F90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DA6F90" w:rsidRPr="002F5079" w:rsidRDefault="00DA6F90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A6F90" w:rsidRPr="002F5079" w:rsidRDefault="00DA6F90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DA6F90" w:rsidRPr="002F5079" w:rsidRDefault="00DA6F90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B7105B" w:rsidRDefault="00DA6F90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A6F90" w:rsidRDefault="00DA6F90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A6F90" w:rsidRPr="002F5079" w:rsidRDefault="00DA6F90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A6F90" w:rsidRPr="002F5079" w:rsidRDefault="00DA6F90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B2A99" w:rsidRDefault="00DA6F90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520</w:t>
            </w:r>
          </w:p>
        </w:tc>
        <w:tc>
          <w:tcPr>
            <w:tcW w:w="1612" w:type="dxa"/>
          </w:tcPr>
          <w:p w:rsidR="00DA6F90" w:rsidRPr="002F5079" w:rsidRDefault="00DA6F90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</w:p>
          <w:p w:rsidR="00DA6F90" w:rsidRPr="002F5079" w:rsidRDefault="00DA6F90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A6F90" w:rsidRPr="00461D94" w:rsidRDefault="00DA6F90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A6F90" w:rsidRDefault="00DA6F90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05.2024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DA6F90" w:rsidRPr="002F5079" w:rsidRDefault="00DA6F90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DA6F90" w:rsidRDefault="00DA6F90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</w:p>
          <w:p w:rsidR="00DA6F90" w:rsidRPr="002F5079" w:rsidRDefault="00DA6F90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61D94" w:rsidRDefault="00DA6F90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612" w:type="dxa"/>
          </w:tcPr>
          <w:p w:rsidR="00DA6F90" w:rsidRDefault="00DA6F90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08.2022 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581342" w:rsidRDefault="00DA6F90" w:rsidP="00AB40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DA6F90" w:rsidRPr="002F5079" w:rsidRDefault="00DA6F90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423B0" w:rsidRDefault="00DA6F90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12" w:type="dxa"/>
          </w:tcPr>
          <w:p w:rsidR="00DA6F90" w:rsidRPr="002F5079" w:rsidRDefault="00DA6F90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Меліпрамін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Іміпраміну</w:t>
            </w:r>
          </w:p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B7105B" w:rsidRDefault="00DA6F90" w:rsidP="002A3E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Метоклопрамід</w:t>
            </w:r>
          </w:p>
        </w:tc>
        <w:tc>
          <w:tcPr>
            <w:tcW w:w="2216" w:type="dxa"/>
          </w:tcPr>
          <w:p w:rsidR="00DA6F90" w:rsidRPr="002F5079" w:rsidRDefault="00DA6F90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Метогклопрамід</w:t>
            </w:r>
          </w:p>
        </w:tc>
        <w:tc>
          <w:tcPr>
            <w:tcW w:w="1289" w:type="dxa"/>
          </w:tcPr>
          <w:p w:rsidR="00DA6F90" w:rsidRPr="002F5079" w:rsidRDefault="00DA6F90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A6F90" w:rsidRPr="002F5079" w:rsidRDefault="00DA6F90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17854" w:rsidRDefault="00DA6F90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A6F90" w:rsidRDefault="00DA6F90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DA6F90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DA6F90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DA6F90" w:rsidRPr="002F5079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DA6F90" w:rsidRDefault="00DA6F90" w:rsidP="000137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A71BA2" w:rsidRDefault="00DA6F90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E823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A6F90" w:rsidRPr="002F5079" w:rsidRDefault="00DA6F90" w:rsidP="005F03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DA6F90" w:rsidRPr="002F5079" w:rsidRDefault="00DA6F90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612" w:type="dxa"/>
          </w:tcPr>
          <w:p w:rsidR="00DA6F90" w:rsidRPr="002F5079" w:rsidRDefault="00DA6F90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6F90" w:rsidRPr="002F5079" w:rsidRDefault="00DA6F90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DA6F90" w:rsidRPr="002F5079" w:rsidRDefault="00DA6F90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6F90" w:rsidRPr="002F5079" w:rsidRDefault="00DA6F90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DA6F90" w:rsidRPr="002F5079" w:rsidRDefault="00DA6F90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DA6F90" w:rsidRPr="002F5079" w:rsidRDefault="00DA6F90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DA6F90" w:rsidRDefault="00DA6F90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A6F90" w:rsidRPr="002F5079" w:rsidRDefault="00DA6F90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6F90" w:rsidRDefault="00DA6F90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2428</w:t>
            </w:r>
          </w:p>
        </w:tc>
        <w:tc>
          <w:tcPr>
            <w:tcW w:w="1612" w:type="dxa"/>
          </w:tcPr>
          <w:p w:rsidR="00DA6F90" w:rsidRDefault="00DA6F90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DA6F90" w:rsidRPr="002F5079" w:rsidRDefault="00DA6F90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DA6F90" w:rsidRPr="002F5079" w:rsidRDefault="00DA6F90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B7105B" w:rsidRDefault="00DA6F90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Default="00DA6F90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B7105B" w:rsidRDefault="00DA6F90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Pr="002F5079" w:rsidRDefault="00DA6F90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Таб.50мг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A71BA2" w:rsidRDefault="00DA6F90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Капс.- 200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524CA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Оксапін 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Окскарбазепін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300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Папаверін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Папаверину гідрохлорид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2%- 2.0</w:t>
            </w:r>
          </w:p>
        </w:tc>
        <w:tc>
          <w:tcPr>
            <w:tcW w:w="1517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 - Дарниця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674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DA6F90" w:rsidRPr="002F5079" w:rsidRDefault="00DA6F90" w:rsidP="007F1F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216" w:type="dxa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B2A99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DA6F90" w:rsidRPr="002F5079" w:rsidRDefault="00DA6F90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Пароксин 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Парокситину гідрохлориду напівгідрат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04D66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Піарон 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мг.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A6F90" w:rsidRDefault="00DA6F90" w:rsidP="00966FC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612" w:type="dxa"/>
          </w:tcPr>
          <w:p w:rsidR="00DA6F90" w:rsidRDefault="00DA6F90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46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Ранітидин</w:t>
            </w:r>
          </w:p>
        </w:tc>
        <w:tc>
          <w:tcPr>
            <w:tcW w:w="2216" w:type="dxa"/>
          </w:tcPr>
          <w:p w:rsidR="00DA6F90" w:rsidRDefault="00DA6F90" w:rsidP="00665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Ранітидин гідрохлорид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150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9023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A6F90" w:rsidRDefault="00DA6F90" w:rsidP="00C57D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04D66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04D66" w:rsidRDefault="00DA6F90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Римантадину гідрохлорид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Риспаксол 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04D66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2160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13870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04D66" w:rsidRDefault="00DA6F90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1800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DA6F90" w:rsidRPr="002F5079" w:rsidRDefault="00DA6F90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Pr="002F5079" w:rsidRDefault="00DA6F90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A6F90" w:rsidRPr="002F5079" w:rsidRDefault="00DA6F90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04D66" w:rsidRDefault="00DA6F90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4560</w:t>
            </w:r>
          </w:p>
        </w:tc>
        <w:tc>
          <w:tcPr>
            <w:tcW w:w="1612" w:type="dxa"/>
          </w:tcPr>
          <w:p w:rsidR="00DA6F90" w:rsidRPr="002F5079" w:rsidRDefault="00DA6F90" w:rsidP="009C1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DA6F90" w:rsidRPr="002F5079" w:rsidRDefault="00DA6F90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Pr="002F5079" w:rsidRDefault="00DA6F90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A6F90" w:rsidRPr="002F5079" w:rsidRDefault="00DA6F90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04D66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24480</w:t>
            </w:r>
          </w:p>
        </w:tc>
        <w:tc>
          <w:tcPr>
            <w:tcW w:w="1612" w:type="dxa"/>
          </w:tcPr>
          <w:p w:rsidR="00DA6F90" w:rsidRPr="002F5079" w:rsidRDefault="00DA6F90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лептид 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CD0DCB" w:rsidRDefault="00DA6F90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0B4EB3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1580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Рінгер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Натрію хлорид, калію хлорид, кальцію хлорид гексагідрату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Сервонекс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Донепезилу </w:t>
            </w:r>
          </w:p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Гуманітарна допомога</w:t>
            </w:r>
          </w:p>
        </w:tc>
        <w:tc>
          <w:tcPr>
            <w:tcW w:w="1189" w:type="dxa"/>
          </w:tcPr>
          <w:p w:rsidR="00DA6F90" w:rsidRPr="000B4EB3" w:rsidRDefault="00DA6F90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14924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Солекс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Амісульприд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B7105B" w:rsidRDefault="00DA6F90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Солерон</w:t>
            </w:r>
          </w:p>
        </w:tc>
        <w:tc>
          <w:tcPr>
            <w:tcW w:w="2216" w:type="dxa"/>
          </w:tcPr>
          <w:p w:rsidR="00DA6F90" w:rsidRPr="002F5079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Амісульприду</w:t>
            </w:r>
          </w:p>
        </w:tc>
        <w:tc>
          <w:tcPr>
            <w:tcW w:w="1289" w:type="dxa"/>
          </w:tcPr>
          <w:p w:rsidR="00DA6F90" w:rsidRPr="002F5079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DA6F90" w:rsidRPr="0095246F" w:rsidRDefault="00DA6F90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DA6F90" w:rsidRPr="000B4EB3" w:rsidRDefault="00DA6F90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DA6F90" w:rsidRDefault="00DA6F90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DA6F90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DA6F90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182</w:t>
            </w:r>
          </w:p>
        </w:tc>
        <w:tc>
          <w:tcPr>
            <w:tcW w:w="1612" w:type="dxa"/>
          </w:tcPr>
          <w:p w:rsidR="00DA6F90" w:rsidRDefault="00DA6F90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04.2024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DA6F90" w:rsidRDefault="00DA6F90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DA6F90" w:rsidRDefault="00DA6F90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DA6F90" w:rsidRPr="002F5079" w:rsidRDefault="00DA6F90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1612" w:type="dxa"/>
          </w:tcPr>
          <w:p w:rsidR="00DA6F90" w:rsidRDefault="00DA6F90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12.2023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DA6F90" w:rsidRDefault="00DA6F90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12.2022</w:t>
            </w:r>
          </w:p>
        </w:tc>
      </w:tr>
      <w:tr w:rsidR="00DA6F90" w:rsidRPr="002F5079" w:rsidTr="00D24C3D">
        <w:tc>
          <w:tcPr>
            <w:tcW w:w="2066" w:type="dxa"/>
            <w:shd w:val="clear" w:color="auto" w:fill="76923C"/>
          </w:tcPr>
          <w:p w:rsidR="00DA6F90" w:rsidRDefault="00DA6F90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76923C"/>
          </w:tcPr>
          <w:p w:rsidR="00DA6F90" w:rsidRDefault="00DA6F90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76923C"/>
          </w:tcPr>
          <w:p w:rsidR="00DA6F90" w:rsidRDefault="00DA6F90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- г</w:t>
            </w:r>
          </w:p>
        </w:tc>
        <w:tc>
          <w:tcPr>
            <w:tcW w:w="1517" w:type="dxa"/>
            <w:shd w:val="clear" w:color="auto" w:fill="76923C"/>
          </w:tcPr>
          <w:p w:rsidR="00DA6F90" w:rsidRPr="002F5079" w:rsidRDefault="00DA6F90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76923C"/>
          </w:tcPr>
          <w:p w:rsidR="00DA6F90" w:rsidRDefault="00DA6F90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1612" w:type="dxa"/>
            <w:shd w:val="clear" w:color="auto" w:fill="76923C"/>
          </w:tcPr>
          <w:p w:rsidR="00DA6F90" w:rsidRDefault="00DA6F90" w:rsidP="00C11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6958D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580653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Стимулотон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Сертралін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B7105B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0A790D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0A790D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2216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Сульфаніламід</w:t>
            </w:r>
          </w:p>
        </w:tc>
        <w:tc>
          <w:tcPr>
            <w:tcW w:w="1289" w:type="dxa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581342" w:rsidRDefault="00DA6F90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Строфантин 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1F5C2B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Строфантин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Уабаїн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Уабаїн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B7105B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2%</w:t>
            </w:r>
          </w:p>
        </w:tc>
        <w:tc>
          <w:tcPr>
            <w:tcW w:w="1517" w:type="dxa"/>
          </w:tcPr>
          <w:p w:rsidR="00DA6F90" w:rsidRPr="002F507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BD38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</w:tcPr>
          <w:p w:rsidR="00DA6F90" w:rsidRPr="002F5079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2DBDB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</w:p>
          <w:p w:rsidR="00DA6F90" w:rsidRPr="009B06B7" w:rsidRDefault="00DA6F90" w:rsidP="009B06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</w:p>
        </w:tc>
        <w:tc>
          <w:tcPr>
            <w:tcW w:w="1289" w:type="dxa"/>
            <w:shd w:val="clear" w:color="auto" w:fill="F2DBDB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0,2%</w:t>
            </w:r>
          </w:p>
        </w:tc>
        <w:tc>
          <w:tcPr>
            <w:tcW w:w="1517" w:type="dxa"/>
            <w:shd w:val="clear" w:color="auto" w:fill="F2DBDB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DA6F90" w:rsidRPr="007E7CA6" w:rsidRDefault="00DA6F90" w:rsidP="005411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  <w:shd w:val="clear" w:color="auto" w:fill="F2DBDB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2DBDB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</w:p>
          <w:p w:rsidR="00DA6F90" w:rsidRPr="009B06B7" w:rsidRDefault="00DA6F90" w:rsidP="00C24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</w:p>
        </w:tc>
        <w:tc>
          <w:tcPr>
            <w:tcW w:w="1289" w:type="dxa"/>
            <w:shd w:val="clear" w:color="auto" w:fill="F2DBDB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0,2%</w:t>
            </w:r>
          </w:p>
        </w:tc>
        <w:tc>
          <w:tcPr>
            <w:tcW w:w="1517" w:type="dxa"/>
            <w:shd w:val="clear" w:color="auto" w:fill="F2DBDB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DA6F90" w:rsidRPr="007E7CA6" w:rsidRDefault="00DA6F90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612" w:type="dxa"/>
            <w:shd w:val="clear" w:color="auto" w:fill="F2DBDB"/>
          </w:tcPr>
          <w:p w:rsidR="00DA6F90" w:rsidRDefault="00DA6F90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450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45414A" w:rsidRDefault="00DA6F90" w:rsidP="00BE15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612" w:type="dxa"/>
          </w:tcPr>
          <w:p w:rsidR="00DA6F90" w:rsidRPr="002F5079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461D94" w:rsidRDefault="00DA6F90" w:rsidP="0033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FFFF"/>
          </w:tcPr>
          <w:p w:rsidR="00DA6F90" w:rsidRDefault="00DA6F90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CCFFFF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A6F90" w:rsidRPr="00461D94" w:rsidRDefault="00DA6F90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CCFFFF"/>
          </w:tcPr>
          <w:p w:rsidR="00DA6F90" w:rsidRDefault="00DA6F90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</w:p>
        </w:tc>
        <w:tc>
          <w:tcPr>
            <w:tcW w:w="2216" w:type="dxa"/>
          </w:tcPr>
          <w:p w:rsidR="00DA6F90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 біглюконат</w:t>
            </w:r>
          </w:p>
        </w:tc>
        <w:tc>
          <w:tcPr>
            <w:tcW w:w="1289" w:type="dxa"/>
          </w:tcPr>
          <w:p w:rsidR="00DA6F90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0,05%</w:t>
            </w:r>
          </w:p>
        </w:tc>
        <w:tc>
          <w:tcPr>
            <w:tcW w:w="1517" w:type="dxa"/>
          </w:tcPr>
          <w:p w:rsidR="00DA6F90" w:rsidRPr="002F5079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7B70D2" w:rsidRDefault="00DA6F90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DA6F90" w:rsidRDefault="00DA6F90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Ціанокоболамін</w:t>
            </w:r>
          </w:p>
        </w:tc>
        <w:tc>
          <w:tcPr>
            <w:tcW w:w="2216" w:type="dxa"/>
          </w:tcPr>
          <w:p w:rsidR="00DA6F90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Ціанокоболамін</w:t>
            </w:r>
          </w:p>
        </w:tc>
        <w:tc>
          <w:tcPr>
            <w:tcW w:w="1289" w:type="dxa"/>
          </w:tcPr>
          <w:p w:rsidR="00DA6F90" w:rsidRDefault="00DA6F90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0.05% - 1.0</w:t>
            </w:r>
          </w:p>
        </w:tc>
        <w:tc>
          <w:tcPr>
            <w:tcW w:w="1517" w:type="dxa"/>
          </w:tcPr>
          <w:p w:rsidR="00DA6F90" w:rsidRPr="002F5079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7B70D2" w:rsidRDefault="00DA6F90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612" w:type="dxa"/>
          </w:tcPr>
          <w:p w:rsidR="00DA6F90" w:rsidRDefault="00DA6F90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6F90" w:rsidRPr="009B06B7" w:rsidRDefault="00DA6F9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6B7">
              <w:rPr>
                <w:rFonts w:ascii="Times New Roman" w:hAnsi="Times New Roman"/>
                <w:sz w:val="24"/>
                <w:szCs w:val="24"/>
              </w:rPr>
              <w:t>837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2021  </w:t>
            </w:r>
          </w:p>
          <w:p w:rsidR="00DA6F90" w:rsidRPr="002F5079" w:rsidRDefault="00DA6F9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A6F90" w:rsidRPr="00B7105B" w:rsidRDefault="00DA6F9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4745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6F90" w:rsidRPr="002F5079" w:rsidRDefault="00DA6F9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B2A9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A6F90" w:rsidRPr="002F5079" w:rsidTr="00CC5D32">
        <w:tc>
          <w:tcPr>
            <w:tcW w:w="206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DA6F90" w:rsidRPr="002F5079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A6F90" w:rsidRPr="009B2A9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DA6F90" w:rsidRPr="002F5079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A6F90" w:rsidRPr="002F5079" w:rsidTr="0067761B">
        <w:tc>
          <w:tcPr>
            <w:tcW w:w="2066" w:type="dxa"/>
            <w:shd w:val="clear" w:color="auto" w:fill="92D05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2216" w:type="dxa"/>
            <w:shd w:val="clear" w:color="auto" w:fill="92D050"/>
          </w:tcPr>
          <w:p w:rsidR="00DA6F90" w:rsidRDefault="00DA6F90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DA6F90" w:rsidRPr="002F5079" w:rsidRDefault="00DA6F90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92D050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1% - 1,0</w:t>
            </w:r>
          </w:p>
        </w:tc>
        <w:tc>
          <w:tcPr>
            <w:tcW w:w="1517" w:type="dxa"/>
            <w:shd w:val="clear" w:color="auto" w:fill="92D050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A6F90" w:rsidRDefault="00DA6F90" w:rsidP="00E5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92D050"/>
          </w:tcPr>
          <w:p w:rsidR="00DA6F90" w:rsidRDefault="00DA6F90" w:rsidP="00C83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A6F90" w:rsidRPr="002F5079" w:rsidTr="0067761B">
        <w:tc>
          <w:tcPr>
            <w:tcW w:w="2066" w:type="dxa"/>
            <w:shd w:val="clear" w:color="auto" w:fill="92D050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DA6F90" w:rsidRPr="002F5079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A6F90" w:rsidRPr="000A790D" w:rsidRDefault="00DA6F90" w:rsidP="008E4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612" w:type="dxa"/>
            <w:shd w:val="clear" w:color="auto" w:fill="92D050"/>
          </w:tcPr>
          <w:p w:rsidR="00DA6F90" w:rsidRPr="002F5079" w:rsidRDefault="00DA6F90" w:rsidP="00F86DC1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05.2020 </w:t>
            </w:r>
          </w:p>
          <w:p w:rsidR="00DA6F90" w:rsidRPr="002F5079" w:rsidRDefault="00DA6F90" w:rsidP="00247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67761B">
        <w:tc>
          <w:tcPr>
            <w:tcW w:w="2066" w:type="dxa"/>
            <w:shd w:val="clear" w:color="auto" w:fill="92D050"/>
          </w:tcPr>
          <w:p w:rsidR="00DA6F90" w:rsidRPr="002F5079" w:rsidRDefault="00DA6F90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DA6F90" w:rsidRPr="002F5079" w:rsidRDefault="00DA6F90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DA6F90" w:rsidRPr="002F5079" w:rsidRDefault="00DA6F90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DA6F90" w:rsidRPr="002F5079" w:rsidRDefault="00DA6F90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A6F90" w:rsidRPr="000A790D" w:rsidRDefault="00DA6F90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92D050"/>
          </w:tcPr>
          <w:p w:rsidR="00DA6F90" w:rsidRPr="002F5079" w:rsidRDefault="00DA6F90" w:rsidP="00330BBE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DA6F90" w:rsidRPr="002F5079" w:rsidRDefault="00DA6F90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67761B">
        <w:tc>
          <w:tcPr>
            <w:tcW w:w="2066" w:type="dxa"/>
            <w:shd w:val="clear" w:color="auto" w:fill="92D050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DA6F90" w:rsidRPr="002F5079" w:rsidRDefault="00DA6F90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A6F90" w:rsidRPr="000A790D" w:rsidRDefault="00DA6F90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460</w:t>
            </w:r>
          </w:p>
        </w:tc>
        <w:tc>
          <w:tcPr>
            <w:tcW w:w="1612" w:type="dxa"/>
            <w:shd w:val="clear" w:color="auto" w:fill="92D050"/>
          </w:tcPr>
          <w:p w:rsidR="00DA6F90" w:rsidRPr="002F5079" w:rsidRDefault="00DA6F90" w:rsidP="005E740B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6F90" w:rsidRPr="002F5079" w:rsidRDefault="00DA6F90" w:rsidP="005E7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67761B">
        <w:tc>
          <w:tcPr>
            <w:tcW w:w="2066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A6F90" w:rsidRPr="000A790D" w:rsidRDefault="00DA6F90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  <w:shd w:val="clear" w:color="auto" w:fill="92D050"/>
          </w:tcPr>
          <w:p w:rsidR="00DA6F90" w:rsidRPr="002F5079" w:rsidRDefault="00DA6F90" w:rsidP="00EF4A2D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6F90" w:rsidRPr="002F5079" w:rsidRDefault="00DA6F90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67761B">
        <w:tc>
          <w:tcPr>
            <w:tcW w:w="2066" w:type="dxa"/>
            <w:shd w:val="clear" w:color="auto" w:fill="92D050"/>
          </w:tcPr>
          <w:p w:rsidR="00DA6F90" w:rsidRPr="002F5079" w:rsidRDefault="00DA6F90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DA6F90" w:rsidRPr="002F5079" w:rsidRDefault="00DA6F90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DA6F90" w:rsidRPr="002F5079" w:rsidRDefault="00DA6F90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DA6F90" w:rsidRPr="002F5079" w:rsidRDefault="00DA6F90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A6F90" w:rsidRPr="00C0237A" w:rsidRDefault="00DA6F90" w:rsidP="00B50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4750</w:t>
            </w:r>
          </w:p>
        </w:tc>
        <w:tc>
          <w:tcPr>
            <w:tcW w:w="1612" w:type="dxa"/>
            <w:shd w:val="clear" w:color="auto" w:fill="92D050"/>
          </w:tcPr>
          <w:p w:rsidR="00DA6F90" w:rsidRDefault="00DA6F90" w:rsidP="00FB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08.2021 </w:t>
            </w:r>
          </w:p>
        </w:tc>
      </w:tr>
      <w:tr w:rsidR="00DA6F90" w:rsidRPr="002F5079" w:rsidTr="0067761B">
        <w:tc>
          <w:tcPr>
            <w:tcW w:w="2066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A6F90" w:rsidRPr="00C0237A" w:rsidRDefault="00DA6F90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92D050"/>
          </w:tcPr>
          <w:p w:rsidR="00DA6F90" w:rsidRDefault="00DA6F90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09.2021 </w:t>
            </w:r>
          </w:p>
        </w:tc>
      </w:tr>
      <w:tr w:rsidR="00DA6F90" w:rsidRPr="002F5079" w:rsidTr="0067761B">
        <w:tc>
          <w:tcPr>
            <w:tcW w:w="2066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DA6F90" w:rsidRPr="002F5079" w:rsidRDefault="00DA6F90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A6F90" w:rsidRPr="00C0237A" w:rsidRDefault="00DA6F90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5000</w:t>
            </w:r>
          </w:p>
        </w:tc>
        <w:tc>
          <w:tcPr>
            <w:tcW w:w="1612" w:type="dxa"/>
            <w:shd w:val="clear" w:color="auto" w:fill="92D050"/>
          </w:tcPr>
          <w:p w:rsidR="00DA6F90" w:rsidRDefault="00DA6F90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06.2021 </w:t>
            </w:r>
          </w:p>
        </w:tc>
      </w:tr>
      <w:tr w:rsidR="00DA6F90" w:rsidRPr="002F5079" w:rsidTr="0067761B">
        <w:tc>
          <w:tcPr>
            <w:tcW w:w="2066" w:type="dxa"/>
            <w:shd w:val="clear" w:color="auto" w:fill="92D050"/>
          </w:tcPr>
          <w:p w:rsidR="00DA6F90" w:rsidRPr="002F5079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DA6F90" w:rsidRPr="002F5079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DA6F90" w:rsidRPr="002F5079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DA6F90" w:rsidRPr="002F5079" w:rsidRDefault="00DA6F90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A6F90" w:rsidRPr="00C0237A" w:rsidRDefault="00DA6F90" w:rsidP="0070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2572</w:t>
            </w:r>
          </w:p>
        </w:tc>
        <w:tc>
          <w:tcPr>
            <w:tcW w:w="1612" w:type="dxa"/>
            <w:shd w:val="clear" w:color="auto" w:fill="92D050"/>
          </w:tcPr>
          <w:p w:rsidR="00DA6F90" w:rsidRDefault="00DA6F90" w:rsidP="00D33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67761B">
        <w:tc>
          <w:tcPr>
            <w:tcW w:w="2066" w:type="dxa"/>
            <w:shd w:val="clear" w:color="auto" w:fill="92D050"/>
          </w:tcPr>
          <w:p w:rsidR="00DA6F90" w:rsidRPr="002F5079" w:rsidRDefault="00DA6F90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Циклодол</w:t>
            </w:r>
          </w:p>
        </w:tc>
        <w:tc>
          <w:tcPr>
            <w:tcW w:w="2216" w:type="dxa"/>
            <w:shd w:val="clear" w:color="auto" w:fill="92D050"/>
          </w:tcPr>
          <w:p w:rsidR="00DA6F90" w:rsidRPr="002F5079" w:rsidRDefault="00DA6F90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Тригексифенідилу гідрохлорид</w:t>
            </w:r>
          </w:p>
        </w:tc>
        <w:tc>
          <w:tcPr>
            <w:tcW w:w="1289" w:type="dxa"/>
            <w:shd w:val="clear" w:color="auto" w:fill="92D050"/>
          </w:tcPr>
          <w:p w:rsidR="00DA6F90" w:rsidRPr="002F5079" w:rsidRDefault="00DA6F90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0,02 мг</w:t>
            </w:r>
          </w:p>
        </w:tc>
        <w:tc>
          <w:tcPr>
            <w:tcW w:w="1517" w:type="dxa"/>
            <w:shd w:val="clear" w:color="auto" w:fill="92D050"/>
          </w:tcPr>
          <w:p w:rsidR="00DA6F90" w:rsidRPr="002F5079" w:rsidRDefault="00DA6F90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A6F90" w:rsidRPr="00B7105B" w:rsidRDefault="00DA6F90" w:rsidP="00745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DA6F90" w:rsidRDefault="00DA6F90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DA6F90" w:rsidRPr="002F5079" w:rsidRDefault="00DA6F90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10 мг</w:t>
            </w:r>
          </w:p>
        </w:tc>
        <w:tc>
          <w:tcPr>
            <w:tcW w:w="1517" w:type="dxa"/>
            <w:shd w:val="clear" w:color="auto" w:fill="FFFF00"/>
          </w:tcPr>
          <w:p w:rsidR="00DA6F90" w:rsidRPr="00D62159" w:rsidRDefault="00DA6F90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DA6F90" w:rsidRPr="00D62159" w:rsidRDefault="00DA6F90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210</w:t>
            </w:r>
          </w:p>
        </w:tc>
        <w:tc>
          <w:tcPr>
            <w:tcW w:w="1612" w:type="dxa"/>
            <w:shd w:val="clear" w:color="auto" w:fill="FFFF00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40 мг</w:t>
            </w:r>
          </w:p>
        </w:tc>
        <w:tc>
          <w:tcPr>
            <w:tcW w:w="1517" w:type="dxa"/>
            <w:shd w:val="clear" w:color="auto" w:fill="FFFF00"/>
          </w:tcPr>
          <w:p w:rsidR="00DA6F90" w:rsidRPr="00D62159" w:rsidRDefault="00DA6F90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DA6F90" w:rsidRPr="00D62159" w:rsidRDefault="00DA6F90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1612" w:type="dxa"/>
            <w:shd w:val="clear" w:color="auto" w:fill="FFFF00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Вальпроком Хроно</w:t>
            </w:r>
          </w:p>
        </w:tc>
        <w:tc>
          <w:tcPr>
            <w:tcW w:w="2216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  <w:shd w:val="clear" w:color="auto" w:fill="FFFF00"/>
          </w:tcPr>
          <w:p w:rsidR="00DA6F90" w:rsidRPr="00D62159" w:rsidRDefault="00DA6F90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DA6F90" w:rsidRPr="00D62159" w:rsidRDefault="00DA6F90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DA6F90" w:rsidRDefault="00DA6F90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4770</w:t>
            </w:r>
          </w:p>
        </w:tc>
        <w:tc>
          <w:tcPr>
            <w:tcW w:w="1612" w:type="dxa"/>
            <w:shd w:val="clear" w:color="auto" w:fill="FFFF00"/>
          </w:tcPr>
          <w:p w:rsidR="00DA6F90" w:rsidRDefault="00DA6F9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00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Вальпроком 300 Хроно</w:t>
            </w:r>
          </w:p>
        </w:tc>
        <w:tc>
          <w:tcPr>
            <w:tcW w:w="2216" w:type="dxa"/>
            <w:shd w:val="clear" w:color="auto" w:fill="FFFF00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  <w:shd w:val="clear" w:color="auto" w:fill="FFFF00"/>
          </w:tcPr>
          <w:p w:rsidR="00DA6F90" w:rsidRDefault="00DA6F90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  <w:shd w:val="clear" w:color="auto" w:fill="FFFF00"/>
          </w:tcPr>
          <w:p w:rsidR="00DA6F90" w:rsidRPr="00D62159" w:rsidRDefault="00DA6F90" w:rsidP="00C244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DA6F90" w:rsidRDefault="00DA6F90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7900</w:t>
            </w:r>
          </w:p>
        </w:tc>
        <w:tc>
          <w:tcPr>
            <w:tcW w:w="1612" w:type="dxa"/>
            <w:shd w:val="clear" w:color="auto" w:fill="FFFF00"/>
          </w:tcPr>
          <w:p w:rsidR="00DA6F90" w:rsidRDefault="00DA6F90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10.2022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00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 сироп</w:t>
            </w:r>
          </w:p>
        </w:tc>
        <w:tc>
          <w:tcPr>
            <w:tcW w:w="2216" w:type="dxa"/>
            <w:shd w:val="clear" w:color="auto" w:fill="FFFF00"/>
          </w:tcPr>
          <w:p w:rsidR="00DA6F90" w:rsidRDefault="00DA6F90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  <w:shd w:val="clear" w:color="auto" w:fill="FFFF00"/>
          </w:tcPr>
          <w:p w:rsidR="00DA6F90" w:rsidRPr="00481BEE" w:rsidRDefault="00DA6F90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1BEE">
              <w:rPr>
                <w:rFonts w:ascii="Times New Roman" w:hAnsi="Times New Roman"/>
                <w:sz w:val="20"/>
                <w:szCs w:val="20"/>
              </w:rPr>
              <w:t>Фл. - 57,64 мг/мл – 150 мл</w:t>
            </w:r>
          </w:p>
        </w:tc>
        <w:tc>
          <w:tcPr>
            <w:tcW w:w="1517" w:type="dxa"/>
            <w:shd w:val="clear" w:color="auto" w:fill="FFFF00"/>
          </w:tcPr>
          <w:p w:rsidR="00DA6F90" w:rsidRPr="00D62159" w:rsidRDefault="00DA6F90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DA6F90" w:rsidRPr="00D62159" w:rsidRDefault="00DA6F90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DA6F90" w:rsidRDefault="00DA6F90" w:rsidP="00CB4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16000</w:t>
            </w:r>
          </w:p>
        </w:tc>
        <w:tc>
          <w:tcPr>
            <w:tcW w:w="1612" w:type="dxa"/>
            <w:shd w:val="clear" w:color="auto" w:fill="FFFF00"/>
          </w:tcPr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  <w:p w:rsidR="00DA6F90" w:rsidRDefault="00DA6F90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90" w:rsidRPr="002F5079" w:rsidTr="00CC5D32">
        <w:tc>
          <w:tcPr>
            <w:tcW w:w="2066" w:type="dxa"/>
            <w:shd w:val="clear" w:color="auto" w:fill="FFFF0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Топіромакс</w:t>
            </w:r>
          </w:p>
        </w:tc>
        <w:tc>
          <w:tcPr>
            <w:tcW w:w="2216" w:type="dxa"/>
            <w:shd w:val="clear" w:color="auto" w:fill="FFFF0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Топірамат</w:t>
            </w:r>
          </w:p>
        </w:tc>
        <w:tc>
          <w:tcPr>
            <w:tcW w:w="1289" w:type="dxa"/>
            <w:shd w:val="clear" w:color="auto" w:fill="FFFF0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00"/>
          </w:tcPr>
          <w:p w:rsidR="00DA6F90" w:rsidRPr="00D62159" w:rsidRDefault="00DA6F90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DA6F90" w:rsidRPr="00D62159" w:rsidRDefault="00DA6F90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DA6F90" w:rsidRDefault="00DA6F90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1612" w:type="dxa"/>
            <w:shd w:val="clear" w:color="auto" w:fill="FFFF00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0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10 мг</w:t>
            </w:r>
          </w:p>
        </w:tc>
        <w:tc>
          <w:tcPr>
            <w:tcW w:w="1517" w:type="dxa"/>
            <w:shd w:val="clear" w:color="auto" w:fill="FFFF00"/>
          </w:tcPr>
          <w:p w:rsidR="00DA6F90" w:rsidRPr="00D62159" w:rsidRDefault="00DA6F90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DA6F90" w:rsidRDefault="00DA6F90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5430</w:t>
            </w:r>
          </w:p>
        </w:tc>
        <w:tc>
          <w:tcPr>
            <w:tcW w:w="1612" w:type="dxa"/>
            <w:shd w:val="clear" w:color="auto" w:fill="FFFF00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00"/>
          </w:tcPr>
          <w:p w:rsidR="00DA6F90" w:rsidRDefault="00DA6F90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DA6F90" w:rsidRDefault="00DA6F90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DA6F90" w:rsidRDefault="00DA6F90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18 мг</w:t>
            </w:r>
          </w:p>
        </w:tc>
        <w:tc>
          <w:tcPr>
            <w:tcW w:w="1517" w:type="dxa"/>
            <w:shd w:val="clear" w:color="auto" w:fill="FFFF00"/>
          </w:tcPr>
          <w:p w:rsidR="00DA6F90" w:rsidRPr="00D62159" w:rsidRDefault="00DA6F90" w:rsidP="0022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DA6F90" w:rsidRDefault="00DA6F90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FFFF00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00"/>
          </w:tcPr>
          <w:p w:rsidR="00DA6F90" w:rsidRDefault="00DA6F90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DA6F90" w:rsidRDefault="00DA6F90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DA6F90" w:rsidRDefault="00DA6F90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25 мг</w:t>
            </w:r>
          </w:p>
        </w:tc>
        <w:tc>
          <w:tcPr>
            <w:tcW w:w="1517" w:type="dxa"/>
            <w:shd w:val="clear" w:color="auto" w:fill="FFFF00"/>
          </w:tcPr>
          <w:p w:rsidR="00DA6F90" w:rsidRPr="00D62159" w:rsidRDefault="00DA6F90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DA6F90" w:rsidRDefault="00DA6F90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750</w:t>
            </w:r>
          </w:p>
        </w:tc>
        <w:tc>
          <w:tcPr>
            <w:tcW w:w="1612" w:type="dxa"/>
            <w:shd w:val="clear" w:color="auto" w:fill="FFFF00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DA6F90" w:rsidRPr="002F5079" w:rsidTr="00CC5D32">
        <w:tc>
          <w:tcPr>
            <w:tcW w:w="2066" w:type="dxa"/>
            <w:shd w:val="clear" w:color="auto" w:fill="FFFF0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2216" w:type="dxa"/>
            <w:shd w:val="clear" w:color="auto" w:fill="FFFF0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1289" w:type="dxa"/>
            <w:shd w:val="clear" w:color="auto" w:fill="FFFF00"/>
          </w:tcPr>
          <w:p w:rsidR="00DA6F90" w:rsidRDefault="00DA6F9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1мг</w:t>
            </w:r>
          </w:p>
        </w:tc>
        <w:tc>
          <w:tcPr>
            <w:tcW w:w="1517" w:type="dxa"/>
            <w:shd w:val="clear" w:color="auto" w:fill="FFFF00"/>
          </w:tcPr>
          <w:p w:rsidR="00DA6F90" w:rsidRPr="00D62159" w:rsidRDefault="00DA6F90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DA6F90" w:rsidRDefault="00DA6F90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780</w:t>
            </w:r>
          </w:p>
        </w:tc>
        <w:tc>
          <w:tcPr>
            <w:tcW w:w="1612" w:type="dxa"/>
            <w:shd w:val="clear" w:color="auto" w:fill="FFFF00"/>
          </w:tcPr>
          <w:p w:rsidR="00DA6F90" w:rsidRDefault="00DA6F90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</w:tbl>
    <w:p w:rsidR="00DA6F90" w:rsidRDefault="00DA6F90" w:rsidP="00090FDE">
      <w:pPr>
        <w:spacing w:line="360" w:lineRule="auto"/>
        <w:rPr>
          <w:rFonts w:ascii="Times New Roman" w:hAnsi="Times New Roman"/>
          <w:lang w:val="ru-RU"/>
        </w:rPr>
      </w:pPr>
    </w:p>
    <w:p w:rsidR="00DA6F90" w:rsidRPr="00972A30" w:rsidRDefault="00DA6F90" w:rsidP="00090FD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972A30">
        <w:rPr>
          <w:rFonts w:ascii="Times New Roman" w:hAnsi="Times New Roman"/>
          <w:sz w:val="28"/>
          <w:szCs w:val="28"/>
        </w:rPr>
        <w:t>Підготува</w:t>
      </w:r>
      <w:r>
        <w:rPr>
          <w:rFonts w:ascii="Times New Roman" w:hAnsi="Times New Roman"/>
          <w:sz w:val="28"/>
          <w:szCs w:val="28"/>
        </w:rPr>
        <w:t>в</w:t>
      </w:r>
      <w:r w:rsidRPr="00972A30">
        <w:rPr>
          <w:rFonts w:ascii="Times New Roman" w:hAnsi="Times New Roman"/>
          <w:sz w:val="28"/>
          <w:szCs w:val="28"/>
        </w:rPr>
        <w:t>:</w:t>
      </w:r>
    </w:p>
    <w:p w:rsidR="00DA6F90" w:rsidRPr="00972A30" w:rsidRDefault="00DA6F90" w:rsidP="0053046B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Головна м/с</w:t>
      </w:r>
      <w:r w:rsidRPr="00972A30">
        <w:rPr>
          <w:rFonts w:ascii="Times New Roman" w:hAnsi="Times New Roman"/>
          <w:sz w:val="28"/>
          <w:szCs w:val="28"/>
        </w:rPr>
        <w:t xml:space="preserve"> 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Г. В. Щукіна</w:t>
      </w:r>
    </w:p>
    <w:sectPr w:rsidR="00DA6F90" w:rsidRPr="00972A30" w:rsidSect="00B4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2072"/>
    <w:rsid w:val="00006061"/>
    <w:rsid w:val="000136EF"/>
    <w:rsid w:val="000137E4"/>
    <w:rsid w:val="00013E5C"/>
    <w:rsid w:val="00015366"/>
    <w:rsid w:val="00015E87"/>
    <w:rsid w:val="0002063C"/>
    <w:rsid w:val="00020A25"/>
    <w:rsid w:val="00024584"/>
    <w:rsid w:val="00026175"/>
    <w:rsid w:val="00026D5C"/>
    <w:rsid w:val="00030333"/>
    <w:rsid w:val="0003063D"/>
    <w:rsid w:val="000335A9"/>
    <w:rsid w:val="00036233"/>
    <w:rsid w:val="0003764D"/>
    <w:rsid w:val="00037839"/>
    <w:rsid w:val="00042AF5"/>
    <w:rsid w:val="00042C03"/>
    <w:rsid w:val="00044492"/>
    <w:rsid w:val="000459D4"/>
    <w:rsid w:val="00050A76"/>
    <w:rsid w:val="000518C7"/>
    <w:rsid w:val="000532B1"/>
    <w:rsid w:val="00056E6D"/>
    <w:rsid w:val="00056E93"/>
    <w:rsid w:val="0006083A"/>
    <w:rsid w:val="00062CD3"/>
    <w:rsid w:val="00063ADF"/>
    <w:rsid w:val="00063EC6"/>
    <w:rsid w:val="000640AC"/>
    <w:rsid w:val="00070E0E"/>
    <w:rsid w:val="000717D6"/>
    <w:rsid w:val="000735AC"/>
    <w:rsid w:val="0007463D"/>
    <w:rsid w:val="0008309C"/>
    <w:rsid w:val="00084C47"/>
    <w:rsid w:val="00085A5F"/>
    <w:rsid w:val="00087129"/>
    <w:rsid w:val="00090FDE"/>
    <w:rsid w:val="0009210E"/>
    <w:rsid w:val="00093438"/>
    <w:rsid w:val="00094A08"/>
    <w:rsid w:val="0009663D"/>
    <w:rsid w:val="000A2BD3"/>
    <w:rsid w:val="000A3EEA"/>
    <w:rsid w:val="000A790D"/>
    <w:rsid w:val="000B4EB3"/>
    <w:rsid w:val="000B642C"/>
    <w:rsid w:val="000C0600"/>
    <w:rsid w:val="000C3AE1"/>
    <w:rsid w:val="000C3D5C"/>
    <w:rsid w:val="000C70EF"/>
    <w:rsid w:val="000C72FF"/>
    <w:rsid w:val="000D36BF"/>
    <w:rsid w:val="000D3FDE"/>
    <w:rsid w:val="000D441C"/>
    <w:rsid w:val="000D46BA"/>
    <w:rsid w:val="000D5A5C"/>
    <w:rsid w:val="000E041F"/>
    <w:rsid w:val="000E0FB3"/>
    <w:rsid w:val="000E1D23"/>
    <w:rsid w:val="000E2CD4"/>
    <w:rsid w:val="000E455B"/>
    <w:rsid w:val="000E620D"/>
    <w:rsid w:val="000E684C"/>
    <w:rsid w:val="000F31FB"/>
    <w:rsid w:val="000F4D0D"/>
    <w:rsid w:val="000F640D"/>
    <w:rsid w:val="001014C1"/>
    <w:rsid w:val="00102A9B"/>
    <w:rsid w:val="00105FA8"/>
    <w:rsid w:val="00107950"/>
    <w:rsid w:val="001106D9"/>
    <w:rsid w:val="00114003"/>
    <w:rsid w:val="001156E7"/>
    <w:rsid w:val="00115E30"/>
    <w:rsid w:val="001200F7"/>
    <w:rsid w:val="0012318C"/>
    <w:rsid w:val="00124365"/>
    <w:rsid w:val="00125317"/>
    <w:rsid w:val="0012734C"/>
    <w:rsid w:val="00127921"/>
    <w:rsid w:val="00130D5C"/>
    <w:rsid w:val="00131726"/>
    <w:rsid w:val="001330DC"/>
    <w:rsid w:val="001336D4"/>
    <w:rsid w:val="001349C2"/>
    <w:rsid w:val="00134CD3"/>
    <w:rsid w:val="001377A1"/>
    <w:rsid w:val="00142389"/>
    <w:rsid w:val="00145033"/>
    <w:rsid w:val="00154246"/>
    <w:rsid w:val="00157ABC"/>
    <w:rsid w:val="00160FE2"/>
    <w:rsid w:val="00161E42"/>
    <w:rsid w:val="00162CA0"/>
    <w:rsid w:val="0016356E"/>
    <w:rsid w:val="001656A6"/>
    <w:rsid w:val="00166419"/>
    <w:rsid w:val="00166486"/>
    <w:rsid w:val="00170411"/>
    <w:rsid w:val="0017193F"/>
    <w:rsid w:val="00172A27"/>
    <w:rsid w:val="00177DD2"/>
    <w:rsid w:val="001805FD"/>
    <w:rsid w:val="00180AB2"/>
    <w:rsid w:val="00182B9E"/>
    <w:rsid w:val="00182C78"/>
    <w:rsid w:val="00183944"/>
    <w:rsid w:val="0018618D"/>
    <w:rsid w:val="001870FE"/>
    <w:rsid w:val="00187368"/>
    <w:rsid w:val="0018756C"/>
    <w:rsid w:val="001919F6"/>
    <w:rsid w:val="00192BFB"/>
    <w:rsid w:val="001930F2"/>
    <w:rsid w:val="00194CD6"/>
    <w:rsid w:val="001A24BB"/>
    <w:rsid w:val="001A32D7"/>
    <w:rsid w:val="001A4DBE"/>
    <w:rsid w:val="001A6277"/>
    <w:rsid w:val="001B265A"/>
    <w:rsid w:val="001B29C3"/>
    <w:rsid w:val="001B2BB7"/>
    <w:rsid w:val="001B48DB"/>
    <w:rsid w:val="001B4A60"/>
    <w:rsid w:val="001B55A2"/>
    <w:rsid w:val="001B5CE9"/>
    <w:rsid w:val="001C1129"/>
    <w:rsid w:val="001C3650"/>
    <w:rsid w:val="001C4AAB"/>
    <w:rsid w:val="001D2373"/>
    <w:rsid w:val="001D42A2"/>
    <w:rsid w:val="001D5723"/>
    <w:rsid w:val="001E09D1"/>
    <w:rsid w:val="001E11BF"/>
    <w:rsid w:val="001E6516"/>
    <w:rsid w:val="001E682C"/>
    <w:rsid w:val="001E7CCD"/>
    <w:rsid w:val="001F1C65"/>
    <w:rsid w:val="001F4FF2"/>
    <w:rsid w:val="001F5762"/>
    <w:rsid w:val="001F5C2B"/>
    <w:rsid w:val="001F638C"/>
    <w:rsid w:val="0020011C"/>
    <w:rsid w:val="0020119B"/>
    <w:rsid w:val="00201656"/>
    <w:rsid w:val="00203599"/>
    <w:rsid w:val="00210710"/>
    <w:rsid w:val="002121B6"/>
    <w:rsid w:val="002156B0"/>
    <w:rsid w:val="0021704C"/>
    <w:rsid w:val="002225B5"/>
    <w:rsid w:val="002250FD"/>
    <w:rsid w:val="00227D93"/>
    <w:rsid w:val="00233A09"/>
    <w:rsid w:val="002419CF"/>
    <w:rsid w:val="00242EFD"/>
    <w:rsid w:val="002440EB"/>
    <w:rsid w:val="0024466F"/>
    <w:rsid w:val="00247345"/>
    <w:rsid w:val="002474D2"/>
    <w:rsid w:val="00250775"/>
    <w:rsid w:val="00253134"/>
    <w:rsid w:val="00253489"/>
    <w:rsid w:val="0025374A"/>
    <w:rsid w:val="002539C8"/>
    <w:rsid w:val="00256C18"/>
    <w:rsid w:val="00263B32"/>
    <w:rsid w:val="00267D02"/>
    <w:rsid w:val="002703F9"/>
    <w:rsid w:val="00271183"/>
    <w:rsid w:val="00271E35"/>
    <w:rsid w:val="00272680"/>
    <w:rsid w:val="002752E2"/>
    <w:rsid w:val="002768F6"/>
    <w:rsid w:val="0027711C"/>
    <w:rsid w:val="00277EDC"/>
    <w:rsid w:val="002817D0"/>
    <w:rsid w:val="00281F4E"/>
    <w:rsid w:val="002824A2"/>
    <w:rsid w:val="00282B7E"/>
    <w:rsid w:val="002857F4"/>
    <w:rsid w:val="00287588"/>
    <w:rsid w:val="002876C0"/>
    <w:rsid w:val="00287B32"/>
    <w:rsid w:val="00296481"/>
    <w:rsid w:val="002A08EE"/>
    <w:rsid w:val="002A2A92"/>
    <w:rsid w:val="002A3192"/>
    <w:rsid w:val="002A3841"/>
    <w:rsid w:val="002A3E5B"/>
    <w:rsid w:val="002A6D0E"/>
    <w:rsid w:val="002A72B6"/>
    <w:rsid w:val="002B02E8"/>
    <w:rsid w:val="002B0B51"/>
    <w:rsid w:val="002B6908"/>
    <w:rsid w:val="002B79FC"/>
    <w:rsid w:val="002B7D0F"/>
    <w:rsid w:val="002B7D92"/>
    <w:rsid w:val="002C3463"/>
    <w:rsid w:val="002C5723"/>
    <w:rsid w:val="002C5A9D"/>
    <w:rsid w:val="002D1A78"/>
    <w:rsid w:val="002D3AE2"/>
    <w:rsid w:val="002D5505"/>
    <w:rsid w:val="002D64DD"/>
    <w:rsid w:val="002D72DA"/>
    <w:rsid w:val="002E0C2B"/>
    <w:rsid w:val="002E184D"/>
    <w:rsid w:val="002E2D64"/>
    <w:rsid w:val="002E76C8"/>
    <w:rsid w:val="002F12BA"/>
    <w:rsid w:val="002F167A"/>
    <w:rsid w:val="002F3785"/>
    <w:rsid w:val="002F3A30"/>
    <w:rsid w:val="002F5079"/>
    <w:rsid w:val="0030167E"/>
    <w:rsid w:val="00301B02"/>
    <w:rsid w:val="00304F66"/>
    <w:rsid w:val="00305685"/>
    <w:rsid w:val="00310BFC"/>
    <w:rsid w:val="003117D4"/>
    <w:rsid w:val="00311D70"/>
    <w:rsid w:val="00312185"/>
    <w:rsid w:val="00312690"/>
    <w:rsid w:val="0031294B"/>
    <w:rsid w:val="00315F81"/>
    <w:rsid w:val="00316A62"/>
    <w:rsid w:val="003172B2"/>
    <w:rsid w:val="0031756E"/>
    <w:rsid w:val="00320ABB"/>
    <w:rsid w:val="00320AE4"/>
    <w:rsid w:val="003235BE"/>
    <w:rsid w:val="003243B9"/>
    <w:rsid w:val="00324614"/>
    <w:rsid w:val="003302F0"/>
    <w:rsid w:val="003307D6"/>
    <w:rsid w:val="00330BBE"/>
    <w:rsid w:val="00331476"/>
    <w:rsid w:val="003319E1"/>
    <w:rsid w:val="0033389A"/>
    <w:rsid w:val="00333EDA"/>
    <w:rsid w:val="0034027E"/>
    <w:rsid w:val="00342D5B"/>
    <w:rsid w:val="00347396"/>
    <w:rsid w:val="00353B10"/>
    <w:rsid w:val="00355600"/>
    <w:rsid w:val="00356E0B"/>
    <w:rsid w:val="003577B5"/>
    <w:rsid w:val="003625DA"/>
    <w:rsid w:val="0036559E"/>
    <w:rsid w:val="003664F7"/>
    <w:rsid w:val="003670A7"/>
    <w:rsid w:val="00371380"/>
    <w:rsid w:val="00371CCB"/>
    <w:rsid w:val="00381E6A"/>
    <w:rsid w:val="00384140"/>
    <w:rsid w:val="003852B5"/>
    <w:rsid w:val="003867DC"/>
    <w:rsid w:val="00387F4A"/>
    <w:rsid w:val="003944CB"/>
    <w:rsid w:val="00394B89"/>
    <w:rsid w:val="0039531B"/>
    <w:rsid w:val="00397FF2"/>
    <w:rsid w:val="003A0192"/>
    <w:rsid w:val="003A2B15"/>
    <w:rsid w:val="003A4B3B"/>
    <w:rsid w:val="003A4D1F"/>
    <w:rsid w:val="003A5BAA"/>
    <w:rsid w:val="003B044B"/>
    <w:rsid w:val="003B1966"/>
    <w:rsid w:val="003B3DCB"/>
    <w:rsid w:val="003B7D36"/>
    <w:rsid w:val="003C006A"/>
    <w:rsid w:val="003C0DF3"/>
    <w:rsid w:val="003C2534"/>
    <w:rsid w:val="003C2D76"/>
    <w:rsid w:val="003C460C"/>
    <w:rsid w:val="003C63D6"/>
    <w:rsid w:val="003C6EE4"/>
    <w:rsid w:val="003D4905"/>
    <w:rsid w:val="003D4AE7"/>
    <w:rsid w:val="003D726E"/>
    <w:rsid w:val="003D7701"/>
    <w:rsid w:val="003E0500"/>
    <w:rsid w:val="003E29CA"/>
    <w:rsid w:val="003E2FDB"/>
    <w:rsid w:val="003E4F67"/>
    <w:rsid w:val="003F1BD7"/>
    <w:rsid w:val="003F3254"/>
    <w:rsid w:val="003F60E1"/>
    <w:rsid w:val="003F6AEB"/>
    <w:rsid w:val="003F6B71"/>
    <w:rsid w:val="00400759"/>
    <w:rsid w:val="004011BF"/>
    <w:rsid w:val="00405E36"/>
    <w:rsid w:val="00406DA9"/>
    <w:rsid w:val="004103AE"/>
    <w:rsid w:val="004140AF"/>
    <w:rsid w:val="00417854"/>
    <w:rsid w:val="00417A12"/>
    <w:rsid w:val="00420434"/>
    <w:rsid w:val="00423EF9"/>
    <w:rsid w:val="0042403A"/>
    <w:rsid w:val="00426451"/>
    <w:rsid w:val="00426791"/>
    <w:rsid w:val="0042705B"/>
    <w:rsid w:val="004301C8"/>
    <w:rsid w:val="00432464"/>
    <w:rsid w:val="00437D81"/>
    <w:rsid w:val="0044003E"/>
    <w:rsid w:val="004401ED"/>
    <w:rsid w:val="004435DE"/>
    <w:rsid w:val="00444DD0"/>
    <w:rsid w:val="004456B9"/>
    <w:rsid w:val="004461B0"/>
    <w:rsid w:val="00447501"/>
    <w:rsid w:val="0044767C"/>
    <w:rsid w:val="00447D97"/>
    <w:rsid w:val="004505A8"/>
    <w:rsid w:val="0045271E"/>
    <w:rsid w:val="0045414A"/>
    <w:rsid w:val="0045689A"/>
    <w:rsid w:val="00456C40"/>
    <w:rsid w:val="00461D94"/>
    <w:rsid w:val="00462642"/>
    <w:rsid w:val="00464A36"/>
    <w:rsid w:val="0046727B"/>
    <w:rsid w:val="0047101B"/>
    <w:rsid w:val="004713FE"/>
    <w:rsid w:val="00471AA1"/>
    <w:rsid w:val="00471F54"/>
    <w:rsid w:val="0047480C"/>
    <w:rsid w:val="00474E8A"/>
    <w:rsid w:val="0047622F"/>
    <w:rsid w:val="00476494"/>
    <w:rsid w:val="0047778D"/>
    <w:rsid w:val="00477C01"/>
    <w:rsid w:val="00480D4E"/>
    <w:rsid w:val="00480DA9"/>
    <w:rsid w:val="00481BEE"/>
    <w:rsid w:val="00482378"/>
    <w:rsid w:val="0048470C"/>
    <w:rsid w:val="0048530C"/>
    <w:rsid w:val="00486D24"/>
    <w:rsid w:val="0048760F"/>
    <w:rsid w:val="00487DFC"/>
    <w:rsid w:val="00490E98"/>
    <w:rsid w:val="0049488B"/>
    <w:rsid w:val="004963D4"/>
    <w:rsid w:val="0049719A"/>
    <w:rsid w:val="00497835"/>
    <w:rsid w:val="00497B88"/>
    <w:rsid w:val="004A049E"/>
    <w:rsid w:val="004A3C8B"/>
    <w:rsid w:val="004A4056"/>
    <w:rsid w:val="004A41D0"/>
    <w:rsid w:val="004A4439"/>
    <w:rsid w:val="004A5339"/>
    <w:rsid w:val="004A6A7B"/>
    <w:rsid w:val="004A70C1"/>
    <w:rsid w:val="004B3420"/>
    <w:rsid w:val="004B3663"/>
    <w:rsid w:val="004B68F8"/>
    <w:rsid w:val="004C1FAC"/>
    <w:rsid w:val="004C2B87"/>
    <w:rsid w:val="004C42B7"/>
    <w:rsid w:val="004C56C0"/>
    <w:rsid w:val="004C65BB"/>
    <w:rsid w:val="004C7C97"/>
    <w:rsid w:val="004D003D"/>
    <w:rsid w:val="004D04FC"/>
    <w:rsid w:val="004D228B"/>
    <w:rsid w:val="004D2EC5"/>
    <w:rsid w:val="004D32CA"/>
    <w:rsid w:val="004D4996"/>
    <w:rsid w:val="004D58ED"/>
    <w:rsid w:val="004D5916"/>
    <w:rsid w:val="004D6E9B"/>
    <w:rsid w:val="004E08B6"/>
    <w:rsid w:val="004E3750"/>
    <w:rsid w:val="004E4E0C"/>
    <w:rsid w:val="004E5230"/>
    <w:rsid w:val="004E7F1F"/>
    <w:rsid w:val="004F07F0"/>
    <w:rsid w:val="004F0B4F"/>
    <w:rsid w:val="004F1401"/>
    <w:rsid w:val="004F2E4A"/>
    <w:rsid w:val="004F6758"/>
    <w:rsid w:val="004F7A7E"/>
    <w:rsid w:val="005003EE"/>
    <w:rsid w:val="005004F0"/>
    <w:rsid w:val="00502130"/>
    <w:rsid w:val="00506CAD"/>
    <w:rsid w:val="00510557"/>
    <w:rsid w:val="00510D67"/>
    <w:rsid w:val="00516375"/>
    <w:rsid w:val="0052273F"/>
    <w:rsid w:val="005227F1"/>
    <w:rsid w:val="00523C74"/>
    <w:rsid w:val="00524CA0"/>
    <w:rsid w:val="00525D80"/>
    <w:rsid w:val="00526FAD"/>
    <w:rsid w:val="00527E56"/>
    <w:rsid w:val="0053046B"/>
    <w:rsid w:val="005306F6"/>
    <w:rsid w:val="0053401A"/>
    <w:rsid w:val="00535925"/>
    <w:rsid w:val="00537217"/>
    <w:rsid w:val="0054114E"/>
    <w:rsid w:val="00542B37"/>
    <w:rsid w:val="00542BBE"/>
    <w:rsid w:val="0054414E"/>
    <w:rsid w:val="00545DAD"/>
    <w:rsid w:val="00546E60"/>
    <w:rsid w:val="0055013A"/>
    <w:rsid w:val="0055098A"/>
    <w:rsid w:val="00551735"/>
    <w:rsid w:val="0055672A"/>
    <w:rsid w:val="005570A2"/>
    <w:rsid w:val="0056094D"/>
    <w:rsid w:val="00564D6E"/>
    <w:rsid w:val="00564F60"/>
    <w:rsid w:val="00565190"/>
    <w:rsid w:val="005666CF"/>
    <w:rsid w:val="00567B0C"/>
    <w:rsid w:val="0057161F"/>
    <w:rsid w:val="00571623"/>
    <w:rsid w:val="00572578"/>
    <w:rsid w:val="0057312F"/>
    <w:rsid w:val="0057781A"/>
    <w:rsid w:val="005802FC"/>
    <w:rsid w:val="005804E5"/>
    <w:rsid w:val="00580653"/>
    <w:rsid w:val="00581342"/>
    <w:rsid w:val="00581BD4"/>
    <w:rsid w:val="00581DE3"/>
    <w:rsid w:val="00582FB3"/>
    <w:rsid w:val="00583EF8"/>
    <w:rsid w:val="00584791"/>
    <w:rsid w:val="00585186"/>
    <w:rsid w:val="00586DBA"/>
    <w:rsid w:val="00587BCD"/>
    <w:rsid w:val="005914B7"/>
    <w:rsid w:val="00595A12"/>
    <w:rsid w:val="00595FC2"/>
    <w:rsid w:val="005A0A42"/>
    <w:rsid w:val="005A2531"/>
    <w:rsid w:val="005A2B54"/>
    <w:rsid w:val="005A612D"/>
    <w:rsid w:val="005B1535"/>
    <w:rsid w:val="005B216F"/>
    <w:rsid w:val="005B4B7F"/>
    <w:rsid w:val="005B57DE"/>
    <w:rsid w:val="005C0D90"/>
    <w:rsid w:val="005C149D"/>
    <w:rsid w:val="005C1669"/>
    <w:rsid w:val="005C1D4A"/>
    <w:rsid w:val="005C1EAE"/>
    <w:rsid w:val="005C25DE"/>
    <w:rsid w:val="005C45DF"/>
    <w:rsid w:val="005D144A"/>
    <w:rsid w:val="005D17D3"/>
    <w:rsid w:val="005D44B8"/>
    <w:rsid w:val="005D4CFA"/>
    <w:rsid w:val="005D6BD9"/>
    <w:rsid w:val="005D7F6F"/>
    <w:rsid w:val="005E30A9"/>
    <w:rsid w:val="005E5EA4"/>
    <w:rsid w:val="005E676F"/>
    <w:rsid w:val="005E740B"/>
    <w:rsid w:val="005F030E"/>
    <w:rsid w:val="005F0344"/>
    <w:rsid w:val="005F41B7"/>
    <w:rsid w:val="005F474A"/>
    <w:rsid w:val="005F56F8"/>
    <w:rsid w:val="005F75BD"/>
    <w:rsid w:val="005F7C57"/>
    <w:rsid w:val="006021E4"/>
    <w:rsid w:val="006038B5"/>
    <w:rsid w:val="006040F3"/>
    <w:rsid w:val="00605FE6"/>
    <w:rsid w:val="006067CA"/>
    <w:rsid w:val="00606DDA"/>
    <w:rsid w:val="00607B3D"/>
    <w:rsid w:val="00610C41"/>
    <w:rsid w:val="006114F7"/>
    <w:rsid w:val="0061432F"/>
    <w:rsid w:val="00622D3D"/>
    <w:rsid w:val="006230DA"/>
    <w:rsid w:val="00625226"/>
    <w:rsid w:val="00626AA7"/>
    <w:rsid w:val="00626B04"/>
    <w:rsid w:val="00626E50"/>
    <w:rsid w:val="00635153"/>
    <w:rsid w:val="00635C4F"/>
    <w:rsid w:val="00636938"/>
    <w:rsid w:val="006401B3"/>
    <w:rsid w:val="006419E9"/>
    <w:rsid w:val="00643658"/>
    <w:rsid w:val="006450DD"/>
    <w:rsid w:val="006458C7"/>
    <w:rsid w:val="0064617A"/>
    <w:rsid w:val="00650532"/>
    <w:rsid w:val="00650F68"/>
    <w:rsid w:val="00651B56"/>
    <w:rsid w:val="00654705"/>
    <w:rsid w:val="006600EF"/>
    <w:rsid w:val="00661D1F"/>
    <w:rsid w:val="00662EC5"/>
    <w:rsid w:val="0066552E"/>
    <w:rsid w:val="00665884"/>
    <w:rsid w:val="00670ED8"/>
    <w:rsid w:val="00672D9B"/>
    <w:rsid w:val="00673538"/>
    <w:rsid w:val="0067410E"/>
    <w:rsid w:val="00674619"/>
    <w:rsid w:val="0067761B"/>
    <w:rsid w:val="0068081A"/>
    <w:rsid w:val="00682C9F"/>
    <w:rsid w:val="00682CBA"/>
    <w:rsid w:val="0068436C"/>
    <w:rsid w:val="00684382"/>
    <w:rsid w:val="00684D82"/>
    <w:rsid w:val="0068612E"/>
    <w:rsid w:val="00687597"/>
    <w:rsid w:val="006915E9"/>
    <w:rsid w:val="00693779"/>
    <w:rsid w:val="00693E9B"/>
    <w:rsid w:val="00695221"/>
    <w:rsid w:val="006958D9"/>
    <w:rsid w:val="00696962"/>
    <w:rsid w:val="006A1BE6"/>
    <w:rsid w:val="006A35CE"/>
    <w:rsid w:val="006A5099"/>
    <w:rsid w:val="006A54FD"/>
    <w:rsid w:val="006B1751"/>
    <w:rsid w:val="006B4461"/>
    <w:rsid w:val="006B6955"/>
    <w:rsid w:val="006C2286"/>
    <w:rsid w:val="006C2661"/>
    <w:rsid w:val="006C37A9"/>
    <w:rsid w:val="006C3F94"/>
    <w:rsid w:val="006C4482"/>
    <w:rsid w:val="006C7505"/>
    <w:rsid w:val="006D4359"/>
    <w:rsid w:val="006D4B28"/>
    <w:rsid w:val="006D6CA7"/>
    <w:rsid w:val="006D7DF5"/>
    <w:rsid w:val="006E127C"/>
    <w:rsid w:val="006E2B02"/>
    <w:rsid w:val="006E32FB"/>
    <w:rsid w:val="006E3DD9"/>
    <w:rsid w:val="006F0C66"/>
    <w:rsid w:val="006F1C8B"/>
    <w:rsid w:val="006F39A4"/>
    <w:rsid w:val="006F6EEE"/>
    <w:rsid w:val="00700777"/>
    <w:rsid w:val="0070288C"/>
    <w:rsid w:val="00703A85"/>
    <w:rsid w:val="007046FE"/>
    <w:rsid w:val="007054AF"/>
    <w:rsid w:val="00706427"/>
    <w:rsid w:val="00707841"/>
    <w:rsid w:val="00707E28"/>
    <w:rsid w:val="007130F1"/>
    <w:rsid w:val="00714A9E"/>
    <w:rsid w:val="00715F8C"/>
    <w:rsid w:val="00720393"/>
    <w:rsid w:val="00721422"/>
    <w:rsid w:val="0072385D"/>
    <w:rsid w:val="0072694E"/>
    <w:rsid w:val="007307CA"/>
    <w:rsid w:val="00730F04"/>
    <w:rsid w:val="0074157A"/>
    <w:rsid w:val="00742312"/>
    <w:rsid w:val="007458B0"/>
    <w:rsid w:val="007464D1"/>
    <w:rsid w:val="007518FC"/>
    <w:rsid w:val="0075199D"/>
    <w:rsid w:val="00752539"/>
    <w:rsid w:val="007539EF"/>
    <w:rsid w:val="00753C9D"/>
    <w:rsid w:val="007549D5"/>
    <w:rsid w:val="007550D1"/>
    <w:rsid w:val="00755559"/>
    <w:rsid w:val="007573DC"/>
    <w:rsid w:val="00761F16"/>
    <w:rsid w:val="00761F90"/>
    <w:rsid w:val="007622CE"/>
    <w:rsid w:val="00762E1B"/>
    <w:rsid w:val="00762F5A"/>
    <w:rsid w:val="00765A1A"/>
    <w:rsid w:val="00767316"/>
    <w:rsid w:val="00767EDB"/>
    <w:rsid w:val="00770634"/>
    <w:rsid w:val="00774336"/>
    <w:rsid w:val="00774699"/>
    <w:rsid w:val="00776B1B"/>
    <w:rsid w:val="007773CC"/>
    <w:rsid w:val="00780EC6"/>
    <w:rsid w:val="007824F6"/>
    <w:rsid w:val="00791758"/>
    <w:rsid w:val="00792FD1"/>
    <w:rsid w:val="00793C87"/>
    <w:rsid w:val="007948A5"/>
    <w:rsid w:val="00797BAD"/>
    <w:rsid w:val="007A0270"/>
    <w:rsid w:val="007A1FF0"/>
    <w:rsid w:val="007A3ECE"/>
    <w:rsid w:val="007A3EEA"/>
    <w:rsid w:val="007A51A0"/>
    <w:rsid w:val="007A6194"/>
    <w:rsid w:val="007A6F71"/>
    <w:rsid w:val="007B2B23"/>
    <w:rsid w:val="007B5334"/>
    <w:rsid w:val="007B70D2"/>
    <w:rsid w:val="007B7E31"/>
    <w:rsid w:val="007C0916"/>
    <w:rsid w:val="007C27B6"/>
    <w:rsid w:val="007C4C9B"/>
    <w:rsid w:val="007C6B3A"/>
    <w:rsid w:val="007D569B"/>
    <w:rsid w:val="007D6477"/>
    <w:rsid w:val="007D7F77"/>
    <w:rsid w:val="007E05CD"/>
    <w:rsid w:val="007E31E3"/>
    <w:rsid w:val="007E3C86"/>
    <w:rsid w:val="007E4950"/>
    <w:rsid w:val="007E50AD"/>
    <w:rsid w:val="007E7CA6"/>
    <w:rsid w:val="007E7E4C"/>
    <w:rsid w:val="007F07F2"/>
    <w:rsid w:val="007F0EA2"/>
    <w:rsid w:val="007F1F2D"/>
    <w:rsid w:val="007F31BE"/>
    <w:rsid w:val="008000D7"/>
    <w:rsid w:val="0080016A"/>
    <w:rsid w:val="00800F0E"/>
    <w:rsid w:val="008020CF"/>
    <w:rsid w:val="00805BA0"/>
    <w:rsid w:val="00811A6B"/>
    <w:rsid w:val="00812BD8"/>
    <w:rsid w:val="00813CD5"/>
    <w:rsid w:val="008147F2"/>
    <w:rsid w:val="00814857"/>
    <w:rsid w:val="00827BDB"/>
    <w:rsid w:val="00827F5E"/>
    <w:rsid w:val="008321CA"/>
    <w:rsid w:val="008321D2"/>
    <w:rsid w:val="008335CA"/>
    <w:rsid w:val="008341A2"/>
    <w:rsid w:val="00834C2D"/>
    <w:rsid w:val="00834D98"/>
    <w:rsid w:val="00835339"/>
    <w:rsid w:val="00836D76"/>
    <w:rsid w:val="00836E5C"/>
    <w:rsid w:val="008378D6"/>
    <w:rsid w:val="00845252"/>
    <w:rsid w:val="00850F2D"/>
    <w:rsid w:val="00855F8E"/>
    <w:rsid w:val="008567F4"/>
    <w:rsid w:val="00857FB7"/>
    <w:rsid w:val="0086201D"/>
    <w:rsid w:val="008630AE"/>
    <w:rsid w:val="008642FA"/>
    <w:rsid w:val="00864BAA"/>
    <w:rsid w:val="00864D45"/>
    <w:rsid w:val="00864ECA"/>
    <w:rsid w:val="00866B3B"/>
    <w:rsid w:val="00867B2D"/>
    <w:rsid w:val="00872861"/>
    <w:rsid w:val="00873EA3"/>
    <w:rsid w:val="00874948"/>
    <w:rsid w:val="00874C63"/>
    <w:rsid w:val="00877CE7"/>
    <w:rsid w:val="00880C0F"/>
    <w:rsid w:val="008819E8"/>
    <w:rsid w:val="00881D2D"/>
    <w:rsid w:val="00882B9B"/>
    <w:rsid w:val="0088355A"/>
    <w:rsid w:val="00884897"/>
    <w:rsid w:val="008872B6"/>
    <w:rsid w:val="00887F01"/>
    <w:rsid w:val="00893365"/>
    <w:rsid w:val="008949BF"/>
    <w:rsid w:val="00896134"/>
    <w:rsid w:val="008962C6"/>
    <w:rsid w:val="008A1F8E"/>
    <w:rsid w:val="008A3E5B"/>
    <w:rsid w:val="008A415E"/>
    <w:rsid w:val="008A44C8"/>
    <w:rsid w:val="008A69C7"/>
    <w:rsid w:val="008A6B88"/>
    <w:rsid w:val="008A7EE1"/>
    <w:rsid w:val="008B1B7F"/>
    <w:rsid w:val="008B2402"/>
    <w:rsid w:val="008B3058"/>
    <w:rsid w:val="008B4486"/>
    <w:rsid w:val="008B494F"/>
    <w:rsid w:val="008B6222"/>
    <w:rsid w:val="008B63F0"/>
    <w:rsid w:val="008C089D"/>
    <w:rsid w:val="008C2A36"/>
    <w:rsid w:val="008C329B"/>
    <w:rsid w:val="008C3D9B"/>
    <w:rsid w:val="008C411A"/>
    <w:rsid w:val="008C64FD"/>
    <w:rsid w:val="008C6F67"/>
    <w:rsid w:val="008D005F"/>
    <w:rsid w:val="008D1CE6"/>
    <w:rsid w:val="008D4E82"/>
    <w:rsid w:val="008D691D"/>
    <w:rsid w:val="008D77F1"/>
    <w:rsid w:val="008E1828"/>
    <w:rsid w:val="008E4E06"/>
    <w:rsid w:val="008E544A"/>
    <w:rsid w:val="008E5B4A"/>
    <w:rsid w:val="008E648E"/>
    <w:rsid w:val="008E7524"/>
    <w:rsid w:val="008E7626"/>
    <w:rsid w:val="008F3A84"/>
    <w:rsid w:val="008F533E"/>
    <w:rsid w:val="008F6B29"/>
    <w:rsid w:val="009007C2"/>
    <w:rsid w:val="00902361"/>
    <w:rsid w:val="0090339B"/>
    <w:rsid w:val="00903D50"/>
    <w:rsid w:val="00904D66"/>
    <w:rsid w:val="00905483"/>
    <w:rsid w:val="00905F19"/>
    <w:rsid w:val="00907AFB"/>
    <w:rsid w:val="009103E4"/>
    <w:rsid w:val="00910813"/>
    <w:rsid w:val="00913916"/>
    <w:rsid w:val="009147D4"/>
    <w:rsid w:val="00915E05"/>
    <w:rsid w:val="00916EC4"/>
    <w:rsid w:val="00921C06"/>
    <w:rsid w:val="00921FC9"/>
    <w:rsid w:val="0092216F"/>
    <w:rsid w:val="00923D87"/>
    <w:rsid w:val="009244A2"/>
    <w:rsid w:val="009268A1"/>
    <w:rsid w:val="009268BE"/>
    <w:rsid w:val="00927185"/>
    <w:rsid w:val="00927EB3"/>
    <w:rsid w:val="00931E5D"/>
    <w:rsid w:val="00931EEB"/>
    <w:rsid w:val="00935ED1"/>
    <w:rsid w:val="0093731D"/>
    <w:rsid w:val="00937C23"/>
    <w:rsid w:val="00941EF8"/>
    <w:rsid w:val="009423B0"/>
    <w:rsid w:val="009429F3"/>
    <w:rsid w:val="00944237"/>
    <w:rsid w:val="00944294"/>
    <w:rsid w:val="00945D55"/>
    <w:rsid w:val="0095041C"/>
    <w:rsid w:val="00950EB5"/>
    <w:rsid w:val="00951DD1"/>
    <w:rsid w:val="0095246F"/>
    <w:rsid w:val="0095250F"/>
    <w:rsid w:val="00953F3E"/>
    <w:rsid w:val="00954135"/>
    <w:rsid w:val="00954B77"/>
    <w:rsid w:val="00954D13"/>
    <w:rsid w:val="009569A3"/>
    <w:rsid w:val="00957BB9"/>
    <w:rsid w:val="009601CE"/>
    <w:rsid w:val="00965AFC"/>
    <w:rsid w:val="0096692D"/>
    <w:rsid w:val="00966FC6"/>
    <w:rsid w:val="00970242"/>
    <w:rsid w:val="00970602"/>
    <w:rsid w:val="00970A6A"/>
    <w:rsid w:val="00972A30"/>
    <w:rsid w:val="009754D0"/>
    <w:rsid w:val="00975555"/>
    <w:rsid w:val="00975D24"/>
    <w:rsid w:val="009764AF"/>
    <w:rsid w:val="00982EB0"/>
    <w:rsid w:val="00985965"/>
    <w:rsid w:val="009866B5"/>
    <w:rsid w:val="00990EC8"/>
    <w:rsid w:val="00993FB7"/>
    <w:rsid w:val="00994DE6"/>
    <w:rsid w:val="0099720D"/>
    <w:rsid w:val="0099754E"/>
    <w:rsid w:val="009976D5"/>
    <w:rsid w:val="009A3205"/>
    <w:rsid w:val="009A504E"/>
    <w:rsid w:val="009A61B4"/>
    <w:rsid w:val="009A6C5F"/>
    <w:rsid w:val="009A7005"/>
    <w:rsid w:val="009A7594"/>
    <w:rsid w:val="009B06B7"/>
    <w:rsid w:val="009B1D08"/>
    <w:rsid w:val="009B2A99"/>
    <w:rsid w:val="009B3504"/>
    <w:rsid w:val="009B3BF9"/>
    <w:rsid w:val="009B46FC"/>
    <w:rsid w:val="009B4706"/>
    <w:rsid w:val="009B47F5"/>
    <w:rsid w:val="009B7DBB"/>
    <w:rsid w:val="009C16FE"/>
    <w:rsid w:val="009C188E"/>
    <w:rsid w:val="009C1C56"/>
    <w:rsid w:val="009C1EB2"/>
    <w:rsid w:val="009C2009"/>
    <w:rsid w:val="009C2989"/>
    <w:rsid w:val="009C5DA8"/>
    <w:rsid w:val="009C5F47"/>
    <w:rsid w:val="009D05D2"/>
    <w:rsid w:val="009D1B4C"/>
    <w:rsid w:val="009D4B8F"/>
    <w:rsid w:val="009D6020"/>
    <w:rsid w:val="009D647C"/>
    <w:rsid w:val="009E05E4"/>
    <w:rsid w:val="009E0716"/>
    <w:rsid w:val="009E27DF"/>
    <w:rsid w:val="009E515A"/>
    <w:rsid w:val="009E5F5B"/>
    <w:rsid w:val="009E6B3D"/>
    <w:rsid w:val="009E71DB"/>
    <w:rsid w:val="009F03BC"/>
    <w:rsid w:val="009F18D4"/>
    <w:rsid w:val="009F23A6"/>
    <w:rsid w:val="009F254E"/>
    <w:rsid w:val="009F4C8A"/>
    <w:rsid w:val="009F5E8B"/>
    <w:rsid w:val="009F6169"/>
    <w:rsid w:val="00A0219D"/>
    <w:rsid w:val="00A04108"/>
    <w:rsid w:val="00A04F57"/>
    <w:rsid w:val="00A051F6"/>
    <w:rsid w:val="00A06A60"/>
    <w:rsid w:val="00A1022C"/>
    <w:rsid w:val="00A156A5"/>
    <w:rsid w:val="00A16E67"/>
    <w:rsid w:val="00A200B6"/>
    <w:rsid w:val="00A206DB"/>
    <w:rsid w:val="00A22F77"/>
    <w:rsid w:val="00A23A6F"/>
    <w:rsid w:val="00A24CB9"/>
    <w:rsid w:val="00A263D7"/>
    <w:rsid w:val="00A2739C"/>
    <w:rsid w:val="00A33888"/>
    <w:rsid w:val="00A3658A"/>
    <w:rsid w:val="00A371A8"/>
    <w:rsid w:val="00A37A5E"/>
    <w:rsid w:val="00A4125E"/>
    <w:rsid w:val="00A4133F"/>
    <w:rsid w:val="00A42907"/>
    <w:rsid w:val="00A433B2"/>
    <w:rsid w:val="00A4344F"/>
    <w:rsid w:val="00A437C7"/>
    <w:rsid w:val="00A4453C"/>
    <w:rsid w:val="00A54CCA"/>
    <w:rsid w:val="00A5573B"/>
    <w:rsid w:val="00A57D28"/>
    <w:rsid w:val="00A63047"/>
    <w:rsid w:val="00A65A85"/>
    <w:rsid w:val="00A71BA2"/>
    <w:rsid w:val="00A738A9"/>
    <w:rsid w:val="00A744C6"/>
    <w:rsid w:val="00A76073"/>
    <w:rsid w:val="00A82317"/>
    <w:rsid w:val="00A83FFC"/>
    <w:rsid w:val="00A843E5"/>
    <w:rsid w:val="00A87216"/>
    <w:rsid w:val="00A87AD7"/>
    <w:rsid w:val="00A92C9D"/>
    <w:rsid w:val="00A9533E"/>
    <w:rsid w:val="00A958AC"/>
    <w:rsid w:val="00A96DB5"/>
    <w:rsid w:val="00A975EA"/>
    <w:rsid w:val="00AA081E"/>
    <w:rsid w:val="00AA35FD"/>
    <w:rsid w:val="00AA4CD2"/>
    <w:rsid w:val="00AA5123"/>
    <w:rsid w:val="00AA76C6"/>
    <w:rsid w:val="00AB03DE"/>
    <w:rsid w:val="00AB1EB2"/>
    <w:rsid w:val="00AB2F26"/>
    <w:rsid w:val="00AB2FAA"/>
    <w:rsid w:val="00AB3508"/>
    <w:rsid w:val="00AB404A"/>
    <w:rsid w:val="00AB59EC"/>
    <w:rsid w:val="00AB6468"/>
    <w:rsid w:val="00AB6938"/>
    <w:rsid w:val="00AC0B2B"/>
    <w:rsid w:val="00AC17D3"/>
    <w:rsid w:val="00AC18FE"/>
    <w:rsid w:val="00AC5458"/>
    <w:rsid w:val="00AC5CBD"/>
    <w:rsid w:val="00AC658F"/>
    <w:rsid w:val="00AC6AE8"/>
    <w:rsid w:val="00AC6C24"/>
    <w:rsid w:val="00AD28CB"/>
    <w:rsid w:val="00AD2D1A"/>
    <w:rsid w:val="00AD363D"/>
    <w:rsid w:val="00AD3B6B"/>
    <w:rsid w:val="00AD52D3"/>
    <w:rsid w:val="00AD733F"/>
    <w:rsid w:val="00AE00CF"/>
    <w:rsid w:val="00AE36E4"/>
    <w:rsid w:val="00AE4CF7"/>
    <w:rsid w:val="00AE745C"/>
    <w:rsid w:val="00AF2977"/>
    <w:rsid w:val="00AF43DA"/>
    <w:rsid w:val="00AF7613"/>
    <w:rsid w:val="00AF7AE4"/>
    <w:rsid w:val="00AF7C0C"/>
    <w:rsid w:val="00B03192"/>
    <w:rsid w:val="00B04409"/>
    <w:rsid w:val="00B05A97"/>
    <w:rsid w:val="00B11B85"/>
    <w:rsid w:val="00B17AFB"/>
    <w:rsid w:val="00B22165"/>
    <w:rsid w:val="00B23945"/>
    <w:rsid w:val="00B23C7D"/>
    <w:rsid w:val="00B23ECF"/>
    <w:rsid w:val="00B24D30"/>
    <w:rsid w:val="00B31669"/>
    <w:rsid w:val="00B31E50"/>
    <w:rsid w:val="00B3342B"/>
    <w:rsid w:val="00B34EDB"/>
    <w:rsid w:val="00B406A5"/>
    <w:rsid w:val="00B4172A"/>
    <w:rsid w:val="00B428D1"/>
    <w:rsid w:val="00B42F1A"/>
    <w:rsid w:val="00B438CA"/>
    <w:rsid w:val="00B4429E"/>
    <w:rsid w:val="00B506F4"/>
    <w:rsid w:val="00B51696"/>
    <w:rsid w:val="00B517B9"/>
    <w:rsid w:val="00B54273"/>
    <w:rsid w:val="00B54ECE"/>
    <w:rsid w:val="00B55D64"/>
    <w:rsid w:val="00B5692D"/>
    <w:rsid w:val="00B57474"/>
    <w:rsid w:val="00B61379"/>
    <w:rsid w:val="00B61C27"/>
    <w:rsid w:val="00B62521"/>
    <w:rsid w:val="00B62AAF"/>
    <w:rsid w:val="00B63C12"/>
    <w:rsid w:val="00B653B4"/>
    <w:rsid w:val="00B65651"/>
    <w:rsid w:val="00B7105B"/>
    <w:rsid w:val="00B71448"/>
    <w:rsid w:val="00B726AE"/>
    <w:rsid w:val="00B737A6"/>
    <w:rsid w:val="00B74A90"/>
    <w:rsid w:val="00B761EA"/>
    <w:rsid w:val="00B7720C"/>
    <w:rsid w:val="00B8261E"/>
    <w:rsid w:val="00B846F8"/>
    <w:rsid w:val="00B87777"/>
    <w:rsid w:val="00B90472"/>
    <w:rsid w:val="00B92D37"/>
    <w:rsid w:val="00B9361B"/>
    <w:rsid w:val="00BA0B75"/>
    <w:rsid w:val="00BA42EE"/>
    <w:rsid w:val="00BA5253"/>
    <w:rsid w:val="00BA5819"/>
    <w:rsid w:val="00BA5BA2"/>
    <w:rsid w:val="00BA5C1B"/>
    <w:rsid w:val="00BA69B5"/>
    <w:rsid w:val="00BB0410"/>
    <w:rsid w:val="00BB0D8C"/>
    <w:rsid w:val="00BB419B"/>
    <w:rsid w:val="00BB5B56"/>
    <w:rsid w:val="00BB70F0"/>
    <w:rsid w:val="00BC7A3B"/>
    <w:rsid w:val="00BD38CE"/>
    <w:rsid w:val="00BD410B"/>
    <w:rsid w:val="00BD6D38"/>
    <w:rsid w:val="00BD6EA6"/>
    <w:rsid w:val="00BE0755"/>
    <w:rsid w:val="00BE0B98"/>
    <w:rsid w:val="00BE0BF0"/>
    <w:rsid w:val="00BE1156"/>
    <w:rsid w:val="00BE15A1"/>
    <w:rsid w:val="00BE1DF0"/>
    <w:rsid w:val="00BE2619"/>
    <w:rsid w:val="00BE36EA"/>
    <w:rsid w:val="00BE4159"/>
    <w:rsid w:val="00BF0E63"/>
    <w:rsid w:val="00BF4FEC"/>
    <w:rsid w:val="00BF56B9"/>
    <w:rsid w:val="00BF5CA3"/>
    <w:rsid w:val="00BF6A71"/>
    <w:rsid w:val="00C00812"/>
    <w:rsid w:val="00C0237A"/>
    <w:rsid w:val="00C05D50"/>
    <w:rsid w:val="00C05EDA"/>
    <w:rsid w:val="00C06503"/>
    <w:rsid w:val="00C074BE"/>
    <w:rsid w:val="00C11902"/>
    <w:rsid w:val="00C11BE2"/>
    <w:rsid w:val="00C11E4B"/>
    <w:rsid w:val="00C14017"/>
    <w:rsid w:val="00C172AF"/>
    <w:rsid w:val="00C17D7D"/>
    <w:rsid w:val="00C20B6B"/>
    <w:rsid w:val="00C20ED1"/>
    <w:rsid w:val="00C244DE"/>
    <w:rsid w:val="00C259B2"/>
    <w:rsid w:val="00C25B59"/>
    <w:rsid w:val="00C31EEF"/>
    <w:rsid w:val="00C33786"/>
    <w:rsid w:val="00C34259"/>
    <w:rsid w:val="00C3637F"/>
    <w:rsid w:val="00C36BFC"/>
    <w:rsid w:val="00C36C7D"/>
    <w:rsid w:val="00C41C13"/>
    <w:rsid w:val="00C42047"/>
    <w:rsid w:val="00C421E0"/>
    <w:rsid w:val="00C4342F"/>
    <w:rsid w:val="00C44E48"/>
    <w:rsid w:val="00C45035"/>
    <w:rsid w:val="00C45A1E"/>
    <w:rsid w:val="00C50187"/>
    <w:rsid w:val="00C524D1"/>
    <w:rsid w:val="00C52B50"/>
    <w:rsid w:val="00C55D44"/>
    <w:rsid w:val="00C57419"/>
    <w:rsid w:val="00C57DAE"/>
    <w:rsid w:val="00C61A8C"/>
    <w:rsid w:val="00C629DD"/>
    <w:rsid w:val="00C62A93"/>
    <w:rsid w:val="00C72AC0"/>
    <w:rsid w:val="00C738A8"/>
    <w:rsid w:val="00C74828"/>
    <w:rsid w:val="00C750CB"/>
    <w:rsid w:val="00C76416"/>
    <w:rsid w:val="00C76508"/>
    <w:rsid w:val="00C76B14"/>
    <w:rsid w:val="00C804ED"/>
    <w:rsid w:val="00C80666"/>
    <w:rsid w:val="00C80734"/>
    <w:rsid w:val="00C80F6A"/>
    <w:rsid w:val="00C8365C"/>
    <w:rsid w:val="00C838E9"/>
    <w:rsid w:val="00C847C7"/>
    <w:rsid w:val="00C85C46"/>
    <w:rsid w:val="00C8664E"/>
    <w:rsid w:val="00C869C0"/>
    <w:rsid w:val="00C92FB9"/>
    <w:rsid w:val="00C93B6C"/>
    <w:rsid w:val="00C9604D"/>
    <w:rsid w:val="00CA0257"/>
    <w:rsid w:val="00CA0583"/>
    <w:rsid w:val="00CA0592"/>
    <w:rsid w:val="00CA178E"/>
    <w:rsid w:val="00CA4011"/>
    <w:rsid w:val="00CA4025"/>
    <w:rsid w:val="00CA453A"/>
    <w:rsid w:val="00CA591A"/>
    <w:rsid w:val="00CA5A38"/>
    <w:rsid w:val="00CA6233"/>
    <w:rsid w:val="00CA756F"/>
    <w:rsid w:val="00CB39E2"/>
    <w:rsid w:val="00CB4595"/>
    <w:rsid w:val="00CB46EF"/>
    <w:rsid w:val="00CB7DC7"/>
    <w:rsid w:val="00CC16DD"/>
    <w:rsid w:val="00CC2229"/>
    <w:rsid w:val="00CC5393"/>
    <w:rsid w:val="00CC5D32"/>
    <w:rsid w:val="00CC7EC6"/>
    <w:rsid w:val="00CD053F"/>
    <w:rsid w:val="00CD0797"/>
    <w:rsid w:val="00CD0DCB"/>
    <w:rsid w:val="00CD16B4"/>
    <w:rsid w:val="00CE0640"/>
    <w:rsid w:val="00CE4AFF"/>
    <w:rsid w:val="00CE5C81"/>
    <w:rsid w:val="00CE6964"/>
    <w:rsid w:val="00CE73BE"/>
    <w:rsid w:val="00CF2AFB"/>
    <w:rsid w:val="00CF417C"/>
    <w:rsid w:val="00CF7327"/>
    <w:rsid w:val="00CF7A6F"/>
    <w:rsid w:val="00CF7B95"/>
    <w:rsid w:val="00D05777"/>
    <w:rsid w:val="00D07E76"/>
    <w:rsid w:val="00D13EB5"/>
    <w:rsid w:val="00D1496F"/>
    <w:rsid w:val="00D14D58"/>
    <w:rsid w:val="00D1518D"/>
    <w:rsid w:val="00D1531C"/>
    <w:rsid w:val="00D16DC3"/>
    <w:rsid w:val="00D177E8"/>
    <w:rsid w:val="00D1796A"/>
    <w:rsid w:val="00D20513"/>
    <w:rsid w:val="00D220EC"/>
    <w:rsid w:val="00D221D0"/>
    <w:rsid w:val="00D24C3D"/>
    <w:rsid w:val="00D24E16"/>
    <w:rsid w:val="00D2516C"/>
    <w:rsid w:val="00D3263D"/>
    <w:rsid w:val="00D337F1"/>
    <w:rsid w:val="00D340FC"/>
    <w:rsid w:val="00D3490D"/>
    <w:rsid w:val="00D36962"/>
    <w:rsid w:val="00D402F6"/>
    <w:rsid w:val="00D417B3"/>
    <w:rsid w:val="00D44BCF"/>
    <w:rsid w:val="00D4529A"/>
    <w:rsid w:val="00D462F0"/>
    <w:rsid w:val="00D465D8"/>
    <w:rsid w:val="00D468BE"/>
    <w:rsid w:val="00D4696C"/>
    <w:rsid w:val="00D46B0B"/>
    <w:rsid w:val="00D50920"/>
    <w:rsid w:val="00D51002"/>
    <w:rsid w:val="00D5309B"/>
    <w:rsid w:val="00D53520"/>
    <w:rsid w:val="00D55C0E"/>
    <w:rsid w:val="00D57932"/>
    <w:rsid w:val="00D62159"/>
    <w:rsid w:val="00D62447"/>
    <w:rsid w:val="00D62BA8"/>
    <w:rsid w:val="00D65369"/>
    <w:rsid w:val="00D67451"/>
    <w:rsid w:val="00D677C1"/>
    <w:rsid w:val="00D74F05"/>
    <w:rsid w:val="00D76C37"/>
    <w:rsid w:val="00D80F22"/>
    <w:rsid w:val="00D8207D"/>
    <w:rsid w:val="00D828A2"/>
    <w:rsid w:val="00D8332C"/>
    <w:rsid w:val="00D90689"/>
    <w:rsid w:val="00D9145E"/>
    <w:rsid w:val="00D932B8"/>
    <w:rsid w:val="00D94367"/>
    <w:rsid w:val="00D971B2"/>
    <w:rsid w:val="00DA1F92"/>
    <w:rsid w:val="00DA350F"/>
    <w:rsid w:val="00DA3C9A"/>
    <w:rsid w:val="00DA5DAF"/>
    <w:rsid w:val="00DA6F90"/>
    <w:rsid w:val="00DB2B94"/>
    <w:rsid w:val="00DB37F1"/>
    <w:rsid w:val="00DB3A60"/>
    <w:rsid w:val="00DB64CF"/>
    <w:rsid w:val="00DB7692"/>
    <w:rsid w:val="00DB776F"/>
    <w:rsid w:val="00DC2279"/>
    <w:rsid w:val="00DC35C4"/>
    <w:rsid w:val="00DC7F33"/>
    <w:rsid w:val="00DD083A"/>
    <w:rsid w:val="00DD1700"/>
    <w:rsid w:val="00DD383F"/>
    <w:rsid w:val="00DE006E"/>
    <w:rsid w:val="00DE1AD9"/>
    <w:rsid w:val="00DE2ABA"/>
    <w:rsid w:val="00DE32D2"/>
    <w:rsid w:val="00DE610B"/>
    <w:rsid w:val="00DF5836"/>
    <w:rsid w:val="00E0032C"/>
    <w:rsid w:val="00E01ADD"/>
    <w:rsid w:val="00E01D02"/>
    <w:rsid w:val="00E020E7"/>
    <w:rsid w:val="00E0229C"/>
    <w:rsid w:val="00E024C5"/>
    <w:rsid w:val="00E02C5D"/>
    <w:rsid w:val="00E034D1"/>
    <w:rsid w:val="00E03CB5"/>
    <w:rsid w:val="00E05CB1"/>
    <w:rsid w:val="00E06838"/>
    <w:rsid w:val="00E11FD8"/>
    <w:rsid w:val="00E138F1"/>
    <w:rsid w:val="00E13B03"/>
    <w:rsid w:val="00E145D4"/>
    <w:rsid w:val="00E14A8C"/>
    <w:rsid w:val="00E14C75"/>
    <w:rsid w:val="00E15B0B"/>
    <w:rsid w:val="00E15D30"/>
    <w:rsid w:val="00E17B01"/>
    <w:rsid w:val="00E20F96"/>
    <w:rsid w:val="00E22377"/>
    <w:rsid w:val="00E22D72"/>
    <w:rsid w:val="00E24F7E"/>
    <w:rsid w:val="00E25902"/>
    <w:rsid w:val="00E322D4"/>
    <w:rsid w:val="00E34C8B"/>
    <w:rsid w:val="00E3555E"/>
    <w:rsid w:val="00E35A22"/>
    <w:rsid w:val="00E367E6"/>
    <w:rsid w:val="00E36C98"/>
    <w:rsid w:val="00E401C9"/>
    <w:rsid w:val="00E422F1"/>
    <w:rsid w:val="00E439CD"/>
    <w:rsid w:val="00E44936"/>
    <w:rsid w:val="00E44C4E"/>
    <w:rsid w:val="00E50B5C"/>
    <w:rsid w:val="00E52EF6"/>
    <w:rsid w:val="00E5391A"/>
    <w:rsid w:val="00E53CF8"/>
    <w:rsid w:val="00E54C15"/>
    <w:rsid w:val="00E57703"/>
    <w:rsid w:val="00E610F0"/>
    <w:rsid w:val="00E66423"/>
    <w:rsid w:val="00E67EA1"/>
    <w:rsid w:val="00E70565"/>
    <w:rsid w:val="00E71F62"/>
    <w:rsid w:val="00E7274E"/>
    <w:rsid w:val="00E7424B"/>
    <w:rsid w:val="00E7668A"/>
    <w:rsid w:val="00E76EBF"/>
    <w:rsid w:val="00E77829"/>
    <w:rsid w:val="00E81A41"/>
    <w:rsid w:val="00E823D2"/>
    <w:rsid w:val="00E83C09"/>
    <w:rsid w:val="00E8429D"/>
    <w:rsid w:val="00E84325"/>
    <w:rsid w:val="00E84E86"/>
    <w:rsid w:val="00E8679B"/>
    <w:rsid w:val="00E87B58"/>
    <w:rsid w:val="00E87D42"/>
    <w:rsid w:val="00E91594"/>
    <w:rsid w:val="00E939DC"/>
    <w:rsid w:val="00E94302"/>
    <w:rsid w:val="00E95EEB"/>
    <w:rsid w:val="00E97342"/>
    <w:rsid w:val="00EA43A9"/>
    <w:rsid w:val="00EB0561"/>
    <w:rsid w:val="00EB148E"/>
    <w:rsid w:val="00EB47A6"/>
    <w:rsid w:val="00EB744F"/>
    <w:rsid w:val="00EB7E30"/>
    <w:rsid w:val="00EC133D"/>
    <w:rsid w:val="00EC1B72"/>
    <w:rsid w:val="00EC1C16"/>
    <w:rsid w:val="00EC2CF9"/>
    <w:rsid w:val="00EC6547"/>
    <w:rsid w:val="00ED59EC"/>
    <w:rsid w:val="00ED5AE4"/>
    <w:rsid w:val="00EE2DD9"/>
    <w:rsid w:val="00EE5A8D"/>
    <w:rsid w:val="00EF4A2D"/>
    <w:rsid w:val="00EF568F"/>
    <w:rsid w:val="00EF7CC5"/>
    <w:rsid w:val="00EF7D87"/>
    <w:rsid w:val="00F00AC2"/>
    <w:rsid w:val="00F0156E"/>
    <w:rsid w:val="00F022CA"/>
    <w:rsid w:val="00F02D68"/>
    <w:rsid w:val="00F02DE6"/>
    <w:rsid w:val="00F03DD8"/>
    <w:rsid w:val="00F043C3"/>
    <w:rsid w:val="00F05271"/>
    <w:rsid w:val="00F07B7A"/>
    <w:rsid w:val="00F07E8A"/>
    <w:rsid w:val="00F12CD7"/>
    <w:rsid w:val="00F1731F"/>
    <w:rsid w:val="00F20319"/>
    <w:rsid w:val="00F218C8"/>
    <w:rsid w:val="00F234F2"/>
    <w:rsid w:val="00F24A2B"/>
    <w:rsid w:val="00F24E0C"/>
    <w:rsid w:val="00F2558D"/>
    <w:rsid w:val="00F26EB2"/>
    <w:rsid w:val="00F32655"/>
    <w:rsid w:val="00F32A0D"/>
    <w:rsid w:val="00F368DE"/>
    <w:rsid w:val="00F37ADD"/>
    <w:rsid w:val="00F42E61"/>
    <w:rsid w:val="00F441C0"/>
    <w:rsid w:val="00F514EA"/>
    <w:rsid w:val="00F51DFB"/>
    <w:rsid w:val="00F54AED"/>
    <w:rsid w:val="00F5526E"/>
    <w:rsid w:val="00F64A2E"/>
    <w:rsid w:val="00F677AE"/>
    <w:rsid w:val="00F67E66"/>
    <w:rsid w:val="00F7018B"/>
    <w:rsid w:val="00F71A41"/>
    <w:rsid w:val="00F72A92"/>
    <w:rsid w:val="00F73594"/>
    <w:rsid w:val="00F817FC"/>
    <w:rsid w:val="00F86CE8"/>
    <w:rsid w:val="00F86DC1"/>
    <w:rsid w:val="00F93304"/>
    <w:rsid w:val="00F95365"/>
    <w:rsid w:val="00F975ED"/>
    <w:rsid w:val="00FA41D9"/>
    <w:rsid w:val="00FA6345"/>
    <w:rsid w:val="00FA66D1"/>
    <w:rsid w:val="00FA7BB7"/>
    <w:rsid w:val="00FB0497"/>
    <w:rsid w:val="00FB064E"/>
    <w:rsid w:val="00FB2767"/>
    <w:rsid w:val="00FB6C2F"/>
    <w:rsid w:val="00FB7FE2"/>
    <w:rsid w:val="00FC2A2A"/>
    <w:rsid w:val="00FC33F0"/>
    <w:rsid w:val="00FD1CE8"/>
    <w:rsid w:val="00FD36C3"/>
    <w:rsid w:val="00FD7224"/>
    <w:rsid w:val="00FD778E"/>
    <w:rsid w:val="00FE21EA"/>
    <w:rsid w:val="00FE2204"/>
    <w:rsid w:val="00FE2C91"/>
    <w:rsid w:val="00FE3390"/>
    <w:rsid w:val="00FE364A"/>
    <w:rsid w:val="00FE3945"/>
    <w:rsid w:val="00FE404A"/>
    <w:rsid w:val="00FE61AF"/>
    <w:rsid w:val="00FE6948"/>
    <w:rsid w:val="00FE6FAB"/>
    <w:rsid w:val="00FF04D9"/>
    <w:rsid w:val="00FF0655"/>
    <w:rsid w:val="00FF1451"/>
    <w:rsid w:val="00FF19C5"/>
    <w:rsid w:val="00FF230A"/>
    <w:rsid w:val="00FF4AF6"/>
    <w:rsid w:val="00FF533E"/>
    <w:rsid w:val="00FF5383"/>
    <w:rsid w:val="00FF5B04"/>
    <w:rsid w:val="00FF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2A"/>
    <w:pPr>
      <w:spacing w:after="200" w:line="276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14</Pages>
  <Words>2912</Words>
  <Characters>16602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Customer</dc:creator>
  <cp:keywords/>
  <dc:description/>
  <cp:lastModifiedBy>Customer</cp:lastModifiedBy>
  <cp:revision>6</cp:revision>
  <dcterms:created xsi:type="dcterms:W3CDTF">2019-12-23T13:18:00Z</dcterms:created>
  <dcterms:modified xsi:type="dcterms:W3CDTF">2019-12-24T07:08:00Z</dcterms:modified>
</cp:coreProperties>
</file>