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0D4B24" w:rsidRPr="0024580F" w:rsidTr="0024580F">
        <w:tc>
          <w:tcPr>
            <w:tcW w:w="9855" w:type="dxa"/>
            <w:gridSpan w:val="4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4B24" w:rsidRPr="0024580F" w:rsidRDefault="000D4B24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0D4B24" w:rsidRPr="0024580F" w:rsidRDefault="000D4B24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4B24" w:rsidRPr="0024580F" w:rsidRDefault="000D4B24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4B24" w:rsidRPr="0024580F" w:rsidRDefault="000D4B24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0D4B24" w:rsidRPr="0024580F" w:rsidRDefault="000D4B24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0D4B24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Вакутайнер</w:t>
            </w:r>
          </w:p>
        </w:tc>
        <w:tc>
          <w:tcPr>
            <w:tcW w:w="2355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0D4B24" w:rsidRPr="0024580F" w:rsidRDefault="000D4B24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4B24" w:rsidRPr="0024580F" w:rsidRDefault="000D4B24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Вата медична н/с 100 гр</w:t>
            </w:r>
          </w:p>
        </w:tc>
        <w:tc>
          <w:tcPr>
            <w:tcW w:w="2355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0D4B24" w:rsidRPr="0024580F" w:rsidRDefault="000D4B24" w:rsidP="00001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0D4B24" w:rsidRPr="0024580F" w:rsidRDefault="000D4B24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0D4B24" w:rsidRDefault="000D4B24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0D4B24" w:rsidRPr="0024580F" w:rsidRDefault="000D4B24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0D4B24" w:rsidRDefault="000D4B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r>
              <w:rPr>
                <w:lang w:val="en-US"/>
              </w:rPr>
              <w:t>Medlance plus universal</w:t>
            </w:r>
          </w:p>
          <w:p w:rsidR="000D4B24" w:rsidRDefault="000D4B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одн.голка 21</w:t>
            </w:r>
            <w:r>
              <w:rPr>
                <w:lang w:val="en-US"/>
              </w:rPr>
              <w:t>G</w:t>
            </w:r>
          </w:p>
          <w:p w:rsidR="000D4B24" w:rsidRPr="005068D8" w:rsidRDefault="000D4B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0D4B24" w:rsidRPr="0024580F" w:rsidRDefault="000D4B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4B24" w:rsidRDefault="000D4B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0D4B24" w:rsidRDefault="000D4B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0D4B24" w:rsidRPr="0024580F" w:rsidRDefault="000D4B24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0D4B24" w:rsidRDefault="000D4B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Марля нест.м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4B24" w:rsidRPr="0024580F" w:rsidRDefault="000D4B24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0D4B24" w:rsidRPr="0024580F" w:rsidRDefault="000D4B24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0D4B24" w:rsidRPr="0024580F" w:rsidRDefault="000D4B24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0D4B24" w:rsidRPr="0024580F" w:rsidRDefault="000D4B24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0D4B24" w:rsidRPr="0024580F" w:rsidRDefault="000D4B24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4B24" w:rsidRPr="0024580F" w:rsidRDefault="000D4B24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0D4B24" w:rsidRPr="0024580F" w:rsidRDefault="000D4B24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0D4B24" w:rsidRPr="0024580F" w:rsidRDefault="000D4B24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Тов. «АТЗТ Компаеія» Сатурн Дейта інтернешенел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0D4B24" w:rsidRPr="0024580F" w:rsidRDefault="000D4B24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0D4B24" w:rsidRPr="00C902A0" w:rsidRDefault="000D4B24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Drager Alcotest</w:t>
            </w:r>
          </w:p>
        </w:tc>
        <w:tc>
          <w:tcPr>
            <w:tcW w:w="2355" w:type="dxa"/>
          </w:tcPr>
          <w:p w:rsidR="000D4B24" w:rsidRPr="0024580F" w:rsidRDefault="000D4B24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  <w:p w:rsidR="000D4B24" w:rsidRPr="00C902A0" w:rsidRDefault="000D4B24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0D4B24" w:rsidRPr="00E96E50" w:rsidRDefault="000D4B24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</w:tr>
      <w:tr w:rsidR="000D4B24" w:rsidRPr="0024580F" w:rsidTr="000746AD">
        <w:trPr>
          <w:trHeight w:val="867"/>
        </w:trPr>
        <w:tc>
          <w:tcPr>
            <w:tcW w:w="2876" w:type="dxa"/>
          </w:tcPr>
          <w:p w:rsidR="000D4B24" w:rsidRDefault="000D4B24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Однокрок.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цільн.крові/сиров./плазмі,</w:t>
            </w:r>
          </w:p>
          <w:p w:rsidR="000D4B24" w:rsidRPr="00E05734" w:rsidRDefault="000D4B24" w:rsidP="00E057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0D4B24" w:rsidRPr="0024580F" w:rsidRDefault="000D4B24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4B24" w:rsidRDefault="000D4B24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0D4B24" w:rsidRDefault="000D4B24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0D4B24" w:rsidRPr="0024580F" w:rsidTr="000746AD">
        <w:trPr>
          <w:trHeight w:val="867"/>
        </w:trPr>
        <w:tc>
          <w:tcPr>
            <w:tcW w:w="2876" w:type="dxa"/>
          </w:tcPr>
          <w:p w:rsidR="000D4B24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флюоорографічна медична 70 ×30,5 – м</w:t>
            </w:r>
          </w:p>
          <w:p w:rsidR="000D4B24" w:rsidRDefault="000D4B24" w:rsidP="0024580F">
            <w:pPr>
              <w:jc w:val="center"/>
              <w:rPr>
                <w:lang w:val="uk-UA"/>
              </w:rPr>
            </w:pPr>
          </w:p>
        </w:tc>
        <w:tc>
          <w:tcPr>
            <w:tcW w:w="2355" w:type="dxa"/>
          </w:tcPr>
          <w:p w:rsidR="000D4B24" w:rsidRPr="0024580F" w:rsidRDefault="000D4B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0D4B24" w:rsidRDefault="000D4B24" w:rsidP="008C61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228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Плівка радіографічна медична, універсальна 30 ×40, шт</w:t>
            </w:r>
          </w:p>
        </w:tc>
        <w:tc>
          <w:tcPr>
            <w:tcW w:w="2355" w:type="dxa"/>
          </w:tcPr>
          <w:p w:rsidR="000D4B24" w:rsidRPr="0024580F" w:rsidRDefault="000D4B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0D4B24" w:rsidRDefault="000D4B24" w:rsidP="00C305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519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9C53ED" w:rsidRDefault="000D4B24" w:rsidP="00261B3F">
            <w:pPr>
              <w:jc w:val="center"/>
            </w:pPr>
            <w:r>
              <w:rPr>
                <w:lang w:val="uk-UA"/>
              </w:rPr>
              <w:t>Рукавички мед.оглядові</w:t>
            </w:r>
            <w:r w:rsidRPr="009C53ED">
              <w:t xml:space="preserve"> </w:t>
            </w:r>
          </w:p>
          <w:p w:rsidR="000D4B24" w:rsidRPr="009C53ED" w:rsidRDefault="000D4B24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0D4B24" w:rsidRPr="00E05734" w:rsidRDefault="000D4B24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0D4B24" w:rsidRPr="0024580F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4B24" w:rsidRDefault="000D4B24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0D4B24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0D4B24" w:rsidRPr="0024580F" w:rsidRDefault="000D4B24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0D4B24" w:rsidRPr="0024580F" w:rsidRDefault="000D4B24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459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0D4B24" w:rsidRPr="00E05734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просочена спиртовим розчином,</w:t>
            </w:r>
          </w:p>
          <w:p w:rsidR="000D4B24" w:rsidRPr="00E05734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2355" w:type="dxa"/>
          </w:tcPr>
          <w:p w:rsidR="000D4B24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4B24" w:rsidRDefault="000D4B24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10.2022</w:t>
            </w:r>
          </w:p>
        </w:tc>
        <w:tc>
          <w:tcPr>
            <w:tcW w:w="2291" w:type="dxa"/>
          </w:tcPr>
          <w:p w:rsidR="000D4B24" w:rsidRDefault="000D4B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0D4B24" w:rsidRPr="0024580F" w:rsidTr="000746AD">
        <w:tc>
          <w:tcPr>
            <w:tcW w:w="2876" w:type="dxa"/>
            <w:shd w:val="clear" w:color="auto" w:fill="FFCCFF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0D4B24" w:rsidRPr="0024580F" w:rsidRDefault="000D4B24" w:rsidP="00F327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411</w:t>
            </w:r>
          </w:p>
        </w:tc>
      </w:tr>
      <w:tr w:rsidR="000D4B24" w:rsidRPr="0024580F" w:rsidTr="000746AD">
        <w:tc>
          <w:tcPr>
            <w:tcW w:w="2876" w:type="dxa"/>
            <w:shd w:val="clear" w:color="auto" w:fill="FFCCFF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0D4B24" w:rsidRPr="0024580F" w:rsidTr="000746AD">
        <w:tc>
          <w:tcPr>
            <w:tcW w:w="2876" w:type="dxa"/>
            <w:shd w:val="clear" w:color="auto" w:fill="FFCCFF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Системи інфузійні</w:t>
            </w:r>
          </w:p>
        </w:tc>
        <w:tc>
          <w:tcPr>
            <w:tcW w:w="2355" w:type="dxa"/>
            <w:shd w:val="clear" w:color="auto" w:fill="FFCCFF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0D4B24" w:rsidRPr="0024580F" w:rsidRDefault="000D4B24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253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0D4B24" w:rsidRPr="0024580F" w:rsidRDefault="000D4B24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0D4B24" w:rsidRPr="0024580F" w:rsidRDefault="000D4B24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10066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0D4B24" w:rsidRPr="006E3522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0D4B24" w:rsidRPr="003758F9" w:rsidRDefault="000D4B24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0D4B24" w:rsidRDefault="000D4B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0D4B24" w:rsidRDefault="000D4B24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0D4B24" w:rsidRPr="0024580F" w:rsidRDefault="000D4B24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Default="000D4B24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0D4B24" w:rsidRDefault="000D4B24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4B24" w:rsidRPr="0024580F" w:rsidRDefault="000D4B24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0D4B24" w:rsidRPr="0024580F" w:rsidRDefault="000D4B24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4B24" w:rsidRPr="0024580F" w:rsidRDefault="000D4B24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514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0D4B24" w:rsidRPr="0024580F" w:rsidRDefault="000D4B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0D4B24" w:rsidRPr="0024580F" w:rsidRDefault="000D4B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0D4B24" w:rsidRPr="0024580F" w:rsidRDefault="000D4B24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D4B24" w:rsidRPr="0024580F" w:rsidTr="000746AD">
        <w:tc>
          <w:tcPr>
            <w:tcW w:w="2876" w:type="dxa"/>
            <w:shd w:val="clear" w:color="auto" w:fill="CCFFFF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0D4B24" w:rsidRPr="0024580F" w:rsidRDefault="000D4B24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1390</w:t>
            </w:r>
          </w:p>
        </w:tc>
      </w:tr>
      <w:tr w:rsidR="000D4B24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1751</w:t>
            </w:r>
          </w:p>
        </w:tc>
      </w:tr>
      <w:tr w:rsidR="000D4B24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0D4B24" w:rsidRPr="0024580F" w:rsidRDefault="000D4B24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0D4B24" w:rsidRPr="0024580F" w:rsidRDefault="000D4B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0D4B24" w:rsidRPr="0024580F" w:rsidRDefault="000D4B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0D4B24" w:rsidRPr="0024580F" w:rsidRDefault="000D4B24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4B24" w:rsidRPr="0024580F" w:rsidRDefault="000D4B24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4B24" w:rsidRPr="0024580F" w:rsidRDefault="000D4B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0D4B24" w:rsidRPr="0024580F" w:rsidRDefault="000D4B24" w:rsidP="00927F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4B24" w:rsidRPr="0024580F" w:rsidRDefault="000D4B24" w:rsidP="00476F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0D4B24" w:rsidRPr="0024580F" w:rsidTr="000746AD">
        <w:tc>
          <w:tcPr>
            <w:tcW w:w="2876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0D4B24" w:rsidRPr="0024580F" w:rsidRDefault="000D4B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</w:tbl>
    <w:p w:rsidR="000D4B24" w:rsidRDefault="000D4B24" w:rsidP="009A7C7F">
      <w:pPr>
        <w:rPr>
          <w:lang w:val="uk-UA"/>
        </w:rPr>
      </w:pPr>
    </w:p>
    <w:p w:rsidR="000D4B24" w:rsidRPr="00865DFD" w:rsidRDefault="000D4B24" w:rsidP="009C53ED">
      <w:pPr>
        <w:jc w:val="center"/>
        <w:rPr>
          <w:lang w:val="uk-UA"/>
        </w:rPr>
      </w:pPr>
      <w:r>
        <w:rPr>
          <w:lang w:val="uk-UA"/>
        </w:rPr>
        <w:t>Головна м/с  _________________________  Г.В. Щукіна</w:t>
      </w:r>
    </w:p>
    <w:sectPr w:rsidR="000D4B24" w:rsidRPr="00865DFD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DFD"/>
    <w:rsid w:val="000017FD"/>
    <w:rsid w:val="000046EF"/>
    <w:rsid w:val="00006430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3722"/>
    <w:rsid w:val="001C5C57"/>
    <w:rsid w:val="001C6C7F"/>
    <w:rsid w:val="001D10C2"/>
    <w:rsid w:val="001D6253"/>
    <w:rsid w:val="001E09E3"/>
    <w:rsid w:val="001E190B"/>
    <w:rsid w:val="001E4015"/>
    <w:rsid w:val="001F2DB2"/>
    <w:rsid w:val="00200A0C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FCB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1007"/>
    <w:rsid w:val="004739AC"/>
    <w:rsid w:val="004743B2"/>
    <w:rsid w:val="00474553"/>
    <w:rsid w:val="0047594B"/>
    <w:rsid w:val="00476FFD"/>
    <w:rsid w:val="00483B21"/>
    <w:rsid w:val="004855DA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70980"/>
    <w:rsid w:val="005715C2"/>
    <w:rsid w:val="00571E95"/>
    <w:rsid w:val="005741E0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5B7C"/>
    <w:rsid w:val="00AA64A1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7BB"/>
    <w:rsid w:val="00E8607C"/>
    <w:rsid w:val="00E96E50"/>
    <w:rsid w:val="00E975DE"/>
    <w:rsid w:val="00EA1A4C"/>
    <w:rsid w:val="00EA366B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6D6A"/>
    <w:rsid w:val="00F41F49"/>
    <w:rsid w:val="00F424E1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7273D"/>
    <w:rsid w:val="00F72F05"/>
    <w:rsid w:val="00F738ED"/>
    <w:rsid w:val="00F74B46"/>
    <w:rsid w:val="00F7603A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B6"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391</Words>
  <Characters>2233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subject/>
  <dc:creator>Customer</dc:creator>
  <cp:keywords/>
  <dc:description/>
  <cp:lastModifiedBy>Customer</cp:lastModifiedBy>
  <cp:revision>2</cp:revision>
  <cp:lastPrinted>2019-12-03T08:48:00Z</cp:lastPrinted>
  <dcterms:created xsi:type="dcterms:W3CDTF">2020-01-08T12:12:00Z</dcterms:created>
  <dcterms:modified xsi:type="dcterms:W3CDTF">2020-01-08T12:12:00Z</dcterms:modified>
</cp:coreProperties>
</file>