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86D" w:rsidRDefault="0094286D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Інформація</w:t>
      </w:r>
    </w:p>
    <w:p w:rsidR="0094286D" w:rsidRDefault="0094286D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Щодо наявності лікарських засобів, витратних матеріалів, медичних виробів отриманих за кошти державного бюджету.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6"/>
        <w:gridCol w:w="2216"/>
        <w:gridCol w:w="1289"/>
        <w:gridCol w:w="1517"/>
        <w:gridCol w:w="1189"/>
        <w:gridCol w:w="1612"/>
      </w:tblGrid>
      <w:tr w:rsidR="0094286D" w:rsidRPr="002F5079" w:rsidTr="00227D93">
        <w:tc>
          <w:tcPr>
            <w:tcW w:w="9889" w:type="dxa"/>
            <w:gridSpan w:val="6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079">
              <w:rPr>
                <w:rFonts w:ascii="Times New Roman" w:hAnsi="Times New Roman"/>
                <w:sz w:val="28"/>
                <w:szCs w:val="28"/>
              </w:rPr>
              <w:t xml:space="preserve">Лікарські засоби 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355600" w:rsidRDefault="0094286D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Торгівельна</w:t>
            </w:r>
          </w:p>
          <w:p w:rsidR="0094286D" w:rsidRPr="00355600" w:rsidRDefault="0094286D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  <w:tc>
          <w:tcPr>
            <w:tcW w:w="2216" w:type="dxa"/>
          </w:tcPr>
          <w:p w:rsidR="0094286D" w:rsidRPr="00355600" w:rsidRDefault="0094286D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 діючої речовини</w:t>
            </w:r>
          </w:p>
        </w:tc>
        <w:tc>
          <w:tcPr>
            <w:tcW w:w="1289" w:type="dxa"/>
          </w:tcPr>
          <w:p w:rsidR="0094286D" w:rsidRPr="00355600" w:rsidRDefault="0094286D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517" w:type="dxa"/>
          </w:tcPr>
          <w:p w:rsidR="0094286D" w:rsidRPr="00355600" w:rsidRDefault="0094286D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Джерело отримання</w:t>
            </w:r>
          </w:p>
        </w:tc>
        <w:tc>
          <w:tcPr>
            <w:tcW w:w="1189" w:type="dxa"/>
          </w:tcPr>
          <w:p w:rsidR="0094286D" w:rsidRPr="00355600" w:rsidRDefault="0094286D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Наявна кількість</w:t>
            </w:r>
          </w:p>
        </w:tc>
        <w:tc>
          <w:tcPr>
            <w:tcW w:w="1612" w:type="dxa"/>
          </w:tcPr>
          <w:p w:rsidR="0094286D" w:rsidRPr="00355600" w:rsidRDefault="0094286D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Термін придатності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7539EF" w:rsidRDefault="0094286D" w:rsidP="009A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39EF">
              <w:rPr>
                <w:rFonts w:ascii="Times New Roman" w:hAnsi="Times New Roman"/>
                <w:sz w:val="24"/>
                <w:szCs w:val="24"/>
              </w:rPr>
              <w:t>Адреналін</w:t>
            </w:r>
          </w:p>
        </w:tc>
        <w:tc>
          <w:tcPr>
            <w:tcW w:w="2216" w:type="dxa"/>
          </w:tcPr>
          <w:p w:rsidR="0094286D" w:rsidRPr="007539EF" w:rsidRDefault="0094286D" w:rsidP="009A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Епінефрин</w:t>
            </w:r>
          </w:p>
        </w:tc>
        <w:tc>
          <w:tcPr>
            <w:tcW w:w="1289" w:type="dxa"/>
          </w:tcPr>
          <w:p w:rsidR="0094286D" w:rsidRPr="007539EF" w:rsidRDefault="0094286D" w:rsidP="009A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39EF">
              <w:rPr>
                <w:rFonts w:ascii="Times New Roman" w:hAnsi="Times New Roman"/>
                <w:sz w:val="24"/>
                <w:szCs w:val="24"/>
              </w:rPr>
              <w:t>амп. -</w:t>
            </w:r>
            <w:r>
              <w:rPr>
                <w:rFonts w:ascii="Times New Roman" w:hAnsi="Times New Roman"/>
                <w:sz w:val="24"/>
                <w:szCs w:val="24"/>
              </w:rPr>
              <w:t>0,18%</w:t>
            </w:r>
          </w:p>
        </w:tc>
        <w:tc>
          <w:tcPr>
            <w:tcW w:w="1517" w:type="dxa"/>
          </w:tcPr>
          <w:p w:rsidR="0094286D" w:rsidRPr="002F5079" w:rsidRDefault="0094286D" w:rsidP="00E138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1F5C2B" w:rsidRDefault="0094286D" w:rsidP="009A5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4286D" w:rsidRPr="0012734C" w:rsidRDefault="0094286D" w:rsidP="009A5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04.2020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FFFF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Азапін </w:t>
            </w:r>
          </w:p>
        </w:tc>
        <w:tc>
          <w:tcPr>
            <w:tcW w:w="2216" w:type="dxa"/>
            <w:shd w:val="clear" w:color="auto" w:fill="CCFFFF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4286D" w:rsidRPr="009B2A9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8050</w:t>
            </w:r>
          </w:p>
        </w:tc>
        <w:tc>
          <w:tcPr>
            <w:tcW w:w="1612" w:type="dxa"/>
            <w:shd w:val="clear" w:color="auto" w:fill="CCFFFF"/>
          </w:tcPr>
          <w:p w:rsidR="0094286D" w:rsidRPr="0086201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FFFF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CCFFFF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4286D" w:rsidRPr="001F5C2B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CCFFFF"/>
          </w:tcPr>
          <w:p w:rsidR="0094286D" w:rsidRDefault="0094286D" w:rsidP="008620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09.2022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FFFF"/>
          </w:tcPr>
          <w:p w:rsidR="0094286D" w:rsidRPr="002F5079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CCFFFF"/>
          </w:tcPr>
          <w:p w:rsidR="0094286D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94286D" w:rsidRPr="002F5079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94286D" w:rsidRPr="002F5079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4286D" w:rsidRPr="001F5C2B" w:rsidRDefault="0094286D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28550</w:t>
            </w:r>
          </w:p>
        </w:tc>
        <w:tc>
          <w:tcPr>
            <w:tcW w:w="1612" w:type="dxa"/>
            <w:shd w:val="clear" w:color="auto" w:fill="CCFFFF"/>
          </w:tcPr>
          <w:p w:rsidR="0094286D" w:rsidRDefault="0094286D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04.2023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E0E0E0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94286D" w:rsidRPr="009B2A99" w:rsidRDefault="0094286D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32550</w:t>
            </w:r>
          </w:p>
        </w:tc>
        <w:tc>
          <w:tcPr>
            <w:tcW w:w="1612" w:type="dxa"/>
            <w:shd w:val="clear" w:color="auto" w:fill="E0E0E0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E0E0E0"/>
          </w:tcPr>
          <w:p w:rsidR="0094286D" w:rsidRPr="002F5079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94286D" w:rsidRPr="002F5079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94286D" w:rsidRPr="002F5079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94286D" w:rsidRPr="002F5079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94286D" w:rsidRPr="009B2A99" w:rsidRDefault="0094286D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1650</w:t>
            </w:r>
          </w:p>
        </w:tc>
        <w:tc>
          <w:tcPr>
            <w:tcW w:w="1612" w:type="dxa"/>
            <w:shd w:val="clear" w:color="auto" w:fill="E0E0E0"/>
          </w:tcPr>
          <w:p w:rsidR="0094286D" w:rsidRPr="002F5079" w:rsidRDefault="0094286D" w:rsidP="003D4A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01.2023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E0E0E0"/>
          </w:tcPr>
          <w:p w:rsidR="0094286D" w:rsidRPr="002F5079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94286D" w:rsidRPr="002F5079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94286D" w:rsidRPr="002F5079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94286D" w:rsidRPr="002F5079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94286D" w:rsidRPr="009B2A99" w:rsidRDefault="0094286D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112200</w:t>
            </w:r>
          </w:p>
        </w:tc>
        <w:tc>
          <w:tcPr>
            <w:tcW w:w="1612" w:type="dxa"/>
            <w:shd w:val="clear" w:color="auto" w:fill="E0E0E0"/>
          </w:tcPr>
          <w:p w:rsidR="0094286D" w:rsidRPr="002F5079" w:rsidRDefault="0094286D" w:rsidP="007518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E0E0E0"/>
          </w:tcPr>
          <w:p w:rsidR="0094286D" w:rsidRPr="002F5079" w:rsidRDefault="0094286D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94286D" w:rsidRPr="002F5079" w:rsidRDefault="0094286D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94286D" w:rsidRPr="002F5079" w:rsidRDefault="0094286D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94286D" w:rsidRPr="002F5079" w:rsidRDefault="0094286D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94286D" w:rsidRPr="009B2A99" w:rsidRDefault="0094286D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16000</w:t>
            </w:r>
          </w:p>
        </w:tc>
        <w:tc>
          <w:tcPr>
            <w:tcW w:w="1612" w:type="dxa"/>
            <w:shd w:val="clear" w:color="auto" w:fill="E0E0E0"/>
          </w:tcPr>
          <w:p w:rsidR="0094286D" w:rsidRPr="002F5079" w:rsidRDefault="0094286D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E0E0E0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94286D" w:rsidRPr="009B2A99" w:rsidRDefault="0094286D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612" w:type="dxa"/>
            <w:shd w:val="clear" w:color="auto" w:fill="E0E0E0"/>
          </w:tcPr>
          <w:p w:rsidR="0094286D" w:rsidRPr="002F5079" w:rsidRDefault="0094286D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Азитроміцин КР 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Азитроміцин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500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8E1828" w:rsidRDefault="0094286D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Азицин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Азітроміцин дигідрат 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Табл. 500 мг № 3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4286D" w:rsidRDefault="0094286D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-30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1930F2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Амізон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Амізон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0.25 гр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</w:tcPr>
          <w:p w:rsidR="0094286D" w:rsidRDefault="0094286D" w:rsidP="008A44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FFFF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94286D" w:rsidRPr="005D44B8" w:rsidRDefault="0094286D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94286D" w:rsidRPr="005D44B8" w:rsidRDefault="0094286D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4286D" w:rsidRPr="0006083A" w:rsidRDefault="0094286D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160</w:t>
            </w:r>
          </w:p>
        </w:tc>
        <w:tc>
          <w:tcPr>
            <w:tcW w:w="1612" w:type="dxa"/>
            <w:shd w:val="clear" w:color="auto" w:fill="CCFFFF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FFFF"/>
          </w:tcPr>
          <w:p w:rsidR="0094286D" w:rsidRPr="005D44B8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94286D" w:rsidRPr="005D44B8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94286D" w:rsidRPr="005D44B8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4286D" w:rsidRPr="009B2A99" w:rsidRDefault="0094286D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840</w:t>
            </w:r>
          </w:p>
        </w:tc>
        <w:tc>
          <w:tcPr>
            <w:tcW w:w="1612" w:type="dxa"/>
            <w:shd w:val="clear" w:color="auto" w:fill="CCFFFF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FFFF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4286D" w:rsidRPr="009423B0" w:rsidRDefault="0094286D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2310</w:t>
            </w:r>
          </w:p>
        </w:tc>
        <w:tc>
          <w:tcPr>
            <w:tcW w:w="1612" w:type="dxa"/>
            <w:shd w:val="clear" w:color="auto" w:fill="CCFFFF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FFFF"/>
          </w:tcPr>
          <w:p w:rsidR="0094286D" w:rsidRPr="002F5079" w:rsidRDefault="0094286D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94286D" w:rsidRDefault="0094286D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4286D" w:rsidRPr="002F5079" w:rsidRDefault="0094286D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94286D" w:rsidRPr="002F5079" w:rsidRDefault="0094286D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94286D" w:rsidRPr="002F5079" w:rsidRDefault="0094286D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4286D" w:rsidRPr="009423B0" w:rsidRDefault="0094286D" w:rsidP="0070642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700</w:t>
            </w:r>
          </w:p>
        </w:tc>
        <w:tc>
          <w:tcPr>
            <w:tcW w:w="1612" w:type="dxa"/>
            <w:shd w:val="clear" w:color="auto" w:fill="CCFFFF"/>
          </w:tcPr>
          <w:p w:rsidR="0094286D" w:rsidRPr="002F5079" w:rsidRDefault="0094286D" w:rsidP="00E867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FFFF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94286D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4286D" w:rsidRPr="009423B0" w:rsidRDefault="0094286D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1660</w:t>
            </w:r>
          </w:p>
        </w:tc>
        <w:tc>
          <w:tcPr>
            <w:tcW w:w="1612" w:type="dxa"/>
            <w:shd w:val="clear" w:color="auto" w:fill="CCFFFF"/>
          </w:tcPr>
          <w:p w:rsidR="0094286D" w:rsidRPr="002F5079" w:rsidRDefault="0094286D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FFFF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94286D" w:rsidRPr="005D44B8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94286D" w:rsidRPr="005D44B8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4286D" w:rsidRPr="000B4EB3" w:rsidRDefault="0094286D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7490</w:t>
            </w:r>
          </w:p>
        </w:tc>
        <w:tc>
          <w:tcPr>
            <w:tcW w:w="1612" w:type="dxa"/>
            <w:shd w:val="clear" w:color="auto" w:fill="CCFFFF"/>
          </w:tcPr>
          <w:p w:rsidR="0094286D" w:rsidRDefault="0094286D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FFFF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94286D" w:rsidRPr="005D44B8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94286D" w:rsidRPr="005D44B8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4286D" w:rsidRPr="000B4EB3" w:rsidRDefault="0094286D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720</w:t>
            </w:r>
          </w:p>
        </w:tc>
        <w:tc>
          <w:tcPr>
            <w:tcW w:w="1612" w:type="dxa"/>
            <w:shd w:val="clear" w:color="auto" w:fill="CCFFFF"/>
          </w:tcPr>
          <w:p w:rsidR="0094286D" w:rsidRDefault="0094286D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FFFF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94286D" w:rsidRPr="005D44B8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94286D" w:rsidRPr="005D44B8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4286D" w:rsidRPr="000B4EB3" w:rsidRDefault="0094286D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880</w:t>
            </w:r>
          </w:p>
        </w:tc>
        <w:tc>
          <w:tcPr>
            <w:tcW w:w="1612" w:type="dxa"/>
            <w:shd w:val="clear" w:color="auto" w:fill="CCFFFF"/>
          </w:tcPr>
          <w:p w:rsidR="0094286D" w:rsidRDefault="0094286D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94286D" w:rsidRPr="0086201D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06083A" w:rsidRDefault="0094286D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3320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94286D" w:rsidRDefault="0094286D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4286D" w:rsidRDefault="0094286D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94286D" w:rsidRPr="0086201D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94286D" w:rsidRDefault="0094286D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4286D" w:rsidRDefault="0094286D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94286D" w:rsidRPr="0086201D" w:rsidRDefault="0094286D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4286D" w:rsidRPr="002F5079" w:rsidRDefault="0094286D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1280</w:t>
            </w:r>
          </w:p>
        </w:tc>
        <w:tc>
          <w:tcPr>
            <w:tcW w:w="1612" w:type="dxa"/>
          </w:tcPr>
          <w:p w:rsidR="0094286D" w:rsidRDefault="0094286D" w:rsidP="00595F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94286D" w:rsidRDefault="0094286D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4286D" w:rsidRDefault="0094286D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94286D" w:rsidRPr="0086201D" w:rsidRDefault="0094286D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94286D" w:rsidRDefault="0094286D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94286D" w:rsidRDefault="0094286D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4286D" w:rsidRDefault="0094286D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94286D" w:rsidRPr="0086201D" w:rsidRDefault="0094286D" w:rsidP="00BF56B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14680</w:t>
            </w:r>
          </w:p>
        </w:tc>
        <w:tc>
          <w:tcPr>
            <w:tcW w:w="1612" w:type="dxa"/>
          </w:tcPr>
          <w:p w:rsidR="0094286D" w:rsidRDefault="0094286D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FFF99"/>
          </w:tcPr>
          <w:p w:rsidR="0094286D" w:rsidRDefault="0094286D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94286D" w:rsidRDefault="0094286D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4286D" w:rsidRDefault="0094286D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FFFF99"/>
          </w:tcPr>
          <w:p w:rsidR="0094286D" w:rsidRDefault="0094286D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99"/>
          </w:tcPr>
          <w:p w:rsidR="0094286D" w:rsidRPr="002F5079" w:rsidRDefault="0094286D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94286D" w:rsidRPr="000B4EB3" w:rsidRDefault="0094286D" w:rsidP="00E03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  <w:shd w:val="clear" w:color="auto" w:fill="FFFF99"/>
          </w:tcPr>
          <w:p w:rsidR="0094286D" w:rsidRDefault="0094286D" w:rsidP="00E03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FFF99"/>
          </w:tcPr>
          <w:p w:rsidR="0094286D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94286D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4286D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FFFF99"/>
          </w:tcPr>
          <w:p w:rsidR="0094286D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99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94286D" w:rsidRPr="000B4EB3" w:rsidRDefault="0094286D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1790</w:t>
            </w:r>
          </w:p>
        </w:tc>
        <w:tc>
          <w:tcPr>
            <w:tcW w:w="1612" w:type="dxa"/>
            <w:shd w:val="clear" w:color="auto" w:fill="FFFF99"/>
          </w:tcPr>
          <w:p w:rsidR="0094286D" w:rsidRDefault="0094286D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FFF99"/>
          </w:tcPr>
          <w:p w:rsidR="0094286D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94286D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94286D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FFFF99"/>
          </w:tcPr>
          <w:p w:rsidR="0094286D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99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94286D" w:rsidRPr="000B4EB3" w:rsidRDefault="0094286D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1280</w:t>
            </w:r>
          </w:p>
        </w:tc>
        <w:tc>
          <w:tcPr>
            <w:tcW w:w="1612" w:type="dxa"/>
            <w:shd w:val="clear" w:color="auto" w:fill="FFFF99"/>
          </w:tcPr>
          <w:p w:rsidR="0094286D" w:rsidRDefault="0094286D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94286D" w:rsidRPr="002F5079" w:rsidRDefault="0094286D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94286D" w:rsidRPr="002F5079" w:rsidRDefault="0094286D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4286D" w:rsidRPr="002F5079" w:rsidRDefault="0094286D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423B0" w:rsidRDefault="0094286D" w:rsidP="0060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94286D" w:rsidRPr="002F5079" w:rsidRDefault="0094286D" w:rsidP="0060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423B0" w:rsidRDefault="0094286D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286D" w:rsidRPr="002F5079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94286D" w:rsidRPr="002F5079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94286D" w:rsidRPr="002F5079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4286D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94286D" w:rsidRPr="002F5079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4286D" w:rsidRPr="009423B0" w:rsidRDefault="0094286D" w:rsidP="0044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94286D" w:rsidRPr="002F5079" w:rsidRDefault="0094286D" w:rsidP="00751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02.2023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94286D" w:rsidRPr="002F5079" w:rsidRDefault="0094286D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94286D" w:rsidRPr="002F5079" w:rsidRDefault="0094286D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4286D" w:rsidRPr="002F5079" w:rsidRDefault="0094286D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423B0" w:rsidRDefault="0094286D" w:rsidP="00836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5350</w:t>
            </w:r>
          </w:p>
        </w:tc>
        <w:tc>
          <w:tcPr>
            <w:tcW w:w="1612" w:type="dxa"/>
          </w:tcPr>
          <w:p w:rsidR="0094286D" w:rsidRPr="002F5079" w:rsidRDefault="0094286D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423B0" w:rsidRDefault="0094286D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7200</w:t>
            </w:r>
          </w:p>
        </w:tc>
        <w:tc>
          <w:tcPr>
            <w:tcW w:w="1612" w:type="dxa"/>
          </w:tcPr>
          <w:p w:rsidR="0094286D" w:rsidRPr="002F5079" w:rsidRDefault="0094286D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10.2023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E5B8B7"/>
          </w:tcPr>
          <w:p w:rsidR="0094286D" w:rsidRPr="002F5079" w:rsidRDefault="0094286D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2216" w:type="dxa"/>
            <w:shd w:val="clear" w:color="auto" w:fill="E5B8B7"/>
          </w:tcPr>
          <w:p w:rsidR="0094286D" w:rsidRDefault="0094286D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  <w:shd w:val="clear" w:color="auto" w:fill="E5B8B7"/>
          </w:tcPr>
          <w:p w:rsidR="0094286D" w:rsidRDefault="0094286D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2,0 -1%</w:t>
            </w:r>
          </w:p>
        </w:tc>
        <w:tc>
          <w:tcPr>
            <w:tcW w:w="1517" w:type="dxa"/>
            <w:shd w:val="clear" w:color="auto" w:fill="E5B8B7"/>
          </w:tcPr>
          <w:p w:rsidR="0094286D" w:rsidRPr="002F5079" w:rsidRDefault="0094286D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94286D" w:rsidRDefault="0094286D" w:rsidP="00510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94286D" w:rsidRDefault="0094286D" w:rsidP="00577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E5B8B7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2216" w:type="dxa"/>
            <w:shd w:val="clear" w:color="auto" w:fill="E5B8B7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  <w:shd w:val="clear" w:color="auto" w:fill="E5B8B7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2,0 -1%</w:t>
            </w:r>
          </w:p>
        </w:tc>
        <w:tc>
          <w:tcPr>
            <w:tcW w:w="1517" w:type="dxa"/>
            <w:shd w:val="clear" w:color="auto" w:fill="E5B8B7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94286D" w:rsidRPr="007E7CA6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E5B8B7"/>
          </w:tcPr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94286D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B2A99" w:rsidRDefault="0094286D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94286D" w:rsidRDefault="0094286D" w:rsidP="00BF5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94286D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B2A99" w:rsidRDefault="0094286D" w:rsidP="00626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190</w:t>
            </w:r>
          </w:p>
        </w:tc>
        <w:tc>
          <w:tcPr>
            <w:tcW w:w="1612" w:type="dxa"/>
          </w:tcPr>
          <w:p w:rsidR="0094286D" w:rsidRDefault="0094286D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94286D" w:rsidRDefault="0094286D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94286D" w:rsidRDefault="0094286D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94286D" w:rsidRPr="002F5079" w:rsidRDefault="0094286D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8B494F" w:rsidRDefault="0094286D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612" w:type="dxa"/>
          </w:tcPr>
          <w:p w:rsidR="0094286D" w:rsidRDefault="0094286D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94286D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94286D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8B494F" w:rsidRDefault="0094286D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460</w:t>
            </w:r>
          </w:p>
        </w:tc>
        <w:tc>
          <w:tcPr>
            <w:tcW w:w="1612" w:type="dxa"/>
          </w:tcPr>
          <w:p w:rsidR="0094286D" w:rsidRDefault="0094286D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11.2023</w:t>
            </w:r>
          </w:p>
        </w:tc>
      </w:tr>
      <w:tr w:rsidR="0094286D" w:rsidRPr="002F5079" w:rsidTr="005B57DE">
        <w:tc>
          <w:tcPr>
            <w:tcW w:w="2066" w:type="dxa"/>
            <w:shd w:val="clear" w:color="auto" w:fill="00B0F0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94286D" w:rsidRPr="005B57DE" w:rsidRDefault="0094286D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00B0F0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– 500мг/мл</w:t>
            </w:r>
          </w:p>
        </w:tc>
        <w:tc>
          <w:tcPr>
            <w:tcW w:w="1517" w:type="dxa"/>
            <w:shd w:val="clear" w:color="auto" w:fill="00B0F0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94286D" w:rsidRPr="0045414A" w:rsidRDefault="0094286D" w:rsidP="001079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  <w:shd w:val="clear" w:color="auto" w:fill="00B0F0"/>
          </w:tcPr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94286D" w:rsidRPr="002F5079" w:rsidTr="005B57DE">
        <w:tc>
          <w:tcPr>
            <w:tcW w:w="2066" w:type="dxa"/>
            <w:shd w:val="clear" w:color="auto" w:fill="00B0F0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94286D" w:rsidRPr="005B57DE" w:rsidRDefault="0094286D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00B0F0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– 500мг/мл</w:t>
            </w:r>
          </w:p>
        </w:tc>
        <w:tc>
          <w:tcPr>
            <w:tcW w:w="1517" w:type="dxa"/>
            <w:shd w:val="clear" w:color="auto" w:fill="00B0F0"/>
          </w:tcPr>
          <w:p w:rsidR="0094286D" w:rsidRDefault="0094286D" w:rsidP="00B0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00B0F0"/>
          </w:tcPr>
          <w:p w:rsidR="0094286D" w:rsidRDefault="0094286D" w:rsidP="00AA3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94286D" w:rsidRPr="00B05A97" w:rsidRDefault="0094286D" w:rsidP="00FF04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 натрієва сіль</w:t>
            </w:r>
          </w:p>
        </w:tc>
        <w:tc>
          <w:tcPr>
            <w:tcW w:w="1289" w:type="dxa"/>
          </w:tcPr>
          <w:p w:rsidR="0094286D" w:rsidRDefault="0094286D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- 500мг</w:t>
            </w:r>
          </w:p>
        </w:tc>
        <w:tc>
          <w:tcPr>
            <w:tcW w:w="1517" w:type="dxa"/>
          </w:tcPr>
          <w:p w:rsidR="0094286D" w:rsidRPr="002F5079" w:rsidRDefault="0094286D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1930F2" w:rsidRDefault="0094286D" w:rsidP="00FF0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4286D" w:rsidRDefault="0094286D" w:rsidP="002E2D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94286D" w:rsidRPr="00B05A97" w:rsidRDefault="0094286D" w:rsidP="004A41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 натрієва сіль</w:t>
            </w:r>
          </w:p>
        </w:tc>
        <w:tc>
          <w:tcPr>
            <w:tcW w:w="1289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–500мг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12" w:type="dxa"/>
          </w:tcPr>
          <w:p w:rsidR="0094286D" w:rsidRDefault="0094286D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94286D" w:rsidRPr="00B05A97" w:rsidRDefault="0094286D" w:rsidP="000362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 натрієва сіль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- 500мг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1930F2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4286D" w:rsidRDefault="0094286D" w:rsidP="008728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94286D" w:rsidRPr="002F5079" w:rsidTr="005B57DE">
        <w:tc>
          <w:tcPr>
            <w:tcW w:w="2066" w:type="dxa"/>
            <w:shd w:val="clear" w:color="auto" w:fill="B8CCE4"/>
          </w:tcPr>
          <w:p w:rsidR="0094286D" w:rsidRDefault="0094286D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B8CCE4"/>
          </w:tcPr>
          <w:p w:rsidR="0094286D" w:rsidRPr="005B57DE" w:rsidRDefault="0094286D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B8CCE4"/>
          </w:tcPr>
          <w:p w:rsidR="0094286D" w:rsidRDefault="0094286D" w:rsidP="00B40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  <w:shd w:val="clear" w:color="auto" w:fill="B8CCE4"/>
          </w:tcPr>
          <w:p w:rsidR="0094286D" w:rsidRPr="002F5079" w:rsidRDefault="0094286D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B8CCE4"/>
          </w:tcPr>
          <w:p w:rsidR="0094286D" w:rsidRPr="00B406A5" w:rsidRDefault="0094286D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B8CCE4"/>
          </w:tcPr>
          <w:p w:rsidR="0094286D" w:rsidRPr="00B406A5" w:rsidRDefault="0094286D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Анаприлін 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4286D" w:rsidRPr="00527E56" w:rsidRDefault="0094286D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Анаприлін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4286D" w:rsidRDefault="0094286D" w:rsidP="00FD7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0.2</w:t>
            </w:r>
          </w:p>
        </w:tc>
        <w:tc>
          <w:tcPr>
            <w:tcW w:w="1517" w:type="dxa"/>
          </w:tcPr>
          <w:p w:rsidR="0094286D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94286D" w:rsidRPr="002F5079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4286D" w:rsidRDefault="0094286D" w:rsidP="00FD7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Аугументин 625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05.2020</w:t>
            </w:r>
          </w:p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Аспаркам 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аспарагіату безводного, калію аспарагіату безводного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5.0 №10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Атропін 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Атропіну сульфат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Амп. </w:t>
            </w:r>
          </w:p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0.1 % - 1.0</w:t>
            </w:r>
          </w:p>
        </w:tc>
        <w:tc>
          <w:tcPr>
            <w:tcW w:w="1517" w:type="dxa"/>
          </w:tcPr>
          <w:p w:rsidR="0094286D" w:rsidRPr="002F5079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  <w:p w:rsidR="0094286D" w:rsidRPr="00C74828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1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220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C74828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Бальзамічний лінімент ( за Вишневським)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Вісмут трибромфенолят</w:t>
            </w:r>
          </w:p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Дьоготь березовий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423B0" w:rsidRDefault="0094286D" w:rsidP="000D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423B0" w:rsidRDefault="0094286D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94286D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94286D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94286D" w:rsidRPr="002F5079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423B0" w:rsidRDefault="0094286D" w:rsidP="0044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4286D" w:rsidRDefault="0094286D" w:rsidP="00665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94286D" w:rsidRDefault="0094286D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94286D" w:rsidRDefault="0094286D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94286D" w:rsidRPr="002F5079" w:rsidRDefault="0094286D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423B0" w:rsidRDefault="0094286D" w:rsidP="00EC6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4286D" w:rsidRDefault="0094286D" w:rsidP="00EB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94286D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94286D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423B0" w:rsidRDefault="0094286D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612" w:type="dxa"/>
          </w:tcPr>
          <w:p w:rsidR="0094286D" w:rsidRDefault="0094286D" w:rsidP="00571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AB2F2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1612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94286D" w:rsidRPr="002F5079" w:rsidRDefault="0094286D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94286D" w:rsidRPr="002F5079" w:rsidRDefault="0094286D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94286D" w:rsidRPr="002F5079" w:rsidRDefault="0094286D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94286D" w:rsidRDefault="0094286D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8B494F" w:rsidRDefault="0094286D" w:rsidP="003C2D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94286D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94286D" w:rsidRPr="002F5079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94286D" w:rsidRPr="002F5079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8B494F" w:rsidRDefault="0094286D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560</w:t>
            </w:r>
          </w:p>
        </w:tc>
        <w:tc>
          <w:tcPr>
            <w:tcW w:w="1612" w:type="dxa"/>
          </w:tcPr>
          <w:p w:rsidR="0094286D" w:rsidRDefault="0094286D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Повідон йоду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10%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E34C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</w:p>
        </w:tc>
        <w:tc>
          <w:tcPr>
            <w:tcW w:w="2216" w:type="dxa"/>
          </w:tcPr>
          <w:p w:rsidR="0094286D" w:rsidRDefault="0094286D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Повідон йоду</w:t>
            </w:r>
          </w:p>
        </w:tc>
        <w:tc>
          <w:tcPr>
            <w:tcW w:w="1289" w:type="dxa"/>
          </w:tcPr>
          <w:p w:rsidR="0094286D" w:rsidRPr="002F5079" w:rsidRDefault="0094286D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10%</w:t>
            </w:r>
          </w:p>
        </w:tc>
        <w:tc>
          <w:tcPr>
            <w:tcW w:w="1517" w:type="dxa"/>
          </w:tcPr>
          <w:p w:rsidR="0094286D" w:rsidRPr="002F5079" w:rsidRDefault="0094286D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612" w:type="dxa"/>
          </w:tcPr>
          <w:p w:rsidR="0094286D" w:rsidRDefault="0094286D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Валідол </w:t>
            </w:r>
          </w:p>
        </w:tc>
        <w:tc>
          <w:tcPr>
            <w:tcW w:w="2216" w:type="dxa"/>
          </w:tcPr>
          <w:p w:rsidR="0094286D" w:rsidRDefault="0094286D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Ментол натуральний</w:t>
            </w:r>
          </w:p>
        </w:tc>
        <w:tc>
          <w:tcPr>
            <w:tcW w:w="1289" w:type="dxa"/>
          </w:tcPr>
          <w:p w:rsidR="0094286D" w:rsidRDefault="0094286D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60 мг №10</w:t>
            </w:r>
          </w:p>
        </w:tc>
        <w:tc>
          <w:tcPr>
            <w:tcW w:w="1517" w:type="dxa"/>
          </w:tcPr>
          <w:p w:rsidR="0094286D" w:rsidRPr="002F5079" w:rsidRDefault="0094286D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94286D" w:rsidRDefault="0094286D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94286D" w:rsidRDefault="0094286D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FFF99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94286D" w:rsidRPr="0045414A" w:rsidRDefault="0094286D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  <w:shd w:val="clear" w:color="auto" w:fill="FFFF99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FFF99"/>
          </w:tcPr>
          <w:p w:rsidR="0094286D" w:rsidRPr="002F5079" w:rsidRDefault="0094286D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94286D" w:rsidRPr="002F5079" w:rsidRDefault="0094286D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94286D" w:rsidRPr="002F5079" w:rsidRDefault="0094286D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94286D" w:rsidRPr="002F5079" w:rsidRDefault="0094286D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94286D" w:rsidRPr="0045414A" w:rsidRDefault="0094286D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2170</w:t>
            </w:r>
          </w:p>
        </w:tc>
        <w:tc>
          <w:tcPr>
            <w:tcW w:w="1612" w:type="dxa"/>
            <w:shd w:val="clear" w:color="auto" w:fill="FFFF99"/>
          </w:tcPr>
          <w:p w:rsidR="0094286D" w:rsidRPr="002F5079" w:rsidRDefault="0094286D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FFF99"/>
          </w:tcPr>
          <w:p w:rsidR="0094286D" w:rsidRPr="002F5079" w:rsidRDefault="0094286D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94286D" w:rsidRPr="002F5079" w:rsidRDefault="0094286D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94286D" w:rsidRPr="002F5079" w:rsidRDefault="0094286D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94286D" w:rsidRPr="002F5079" w:rsidRDefault="0094286D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94286D" w:rsidRPr="0045414A" w:rsidRDefault="0094286D" w:rsidP="00FF533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FFFF99"/>
          </w:tcPr>
          <w:p w:rsidR="0094286D" w:rsidRPr="002F5079" w:rsidRDefault="0094286D" w:rsidP="0029648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FFF99"/>
          </w:tcPr>
          <w:p w:rsidR="0094286D" w:rsidRPr="002F5079" w:rsidRDefault="0094286D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94286D" w:rsidRPr="002F5079" w:rsidRDefault="0094286D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94286D" w:rsidRPr="002F5079" w:rsidRDefault="0094286D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94286D" w:rsidRPr="002F5079" w:rsidRDefault="0094286D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94286D" w:rsidRPr="0045414A" w:rsidRDefault="0094286D" w:rsidP="006450D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4430</w:t>
            </w:r>
          </w:p>
        </w:tc>
        <w:tc>
          <w:tcPr>
            <w:tcW w:w="1612" w:type="dxa"/>
            <w:shd w:val="clear" w:color="auto" w:fill="FFFF99"/>
          </w:tcPr>
          <w:p w:rsidR="0094286D" w:rsidRPr="002F5079" w:rsidRDefault="0094286D" w:rsidP="00AC5C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FFF99"/>
          </w:tcPr>
          <w:p w:rsidR="0094286D" w:rsidRPr="002F5079" w:rsidRDefault="0094286D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94286D" w:rsidRPr="002F5079" w:rsidRDefault="0094286D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94286D" w:rsidRPr="002F5079" w:rsidRDefault="0094286D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94286D" w:rsidRPr="002F5079" w:rsidRDefault="0094286D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94286D" w:rsidRPr="0045414A" w:rsidRDefault="0094286D" w:rsidP="00EB7E3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612" w:type="dxa"/>
            <w:shd w:val="clear" w:color="auto" w:fill="FFFF99"/>
          </w:tcPr>
          <w:p w:rsidR="0094286D" w:rsidRPr="002F5079" w:rsidRDefault="0094286D" w:rsidP="00056E9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Велаксин</w:t>
            </w:r>
          </w:p>
        </w:tc>
        <w:tc>
          <w:tcPr>
            <w:tcW w:w="2216" w:type="dxa"/>
          </w:tcPr>
          <w:p w:rsidR="0094286D" w:rsidRPr="002F5079" w:rsidRDefault="0094286D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Венлафаксин</w:t>
            </w:r>
          </w:p>
        </w:tc>
        <w:tc>
          <w:tcPr>
            <w:tcW w:w="1289" w:type="dxa"/>
          </w:tcPr>
          <w:p w:rsidR="0094286D" w:rsidRPr="002F5079" w:rsidRDefault="0094286D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 мг</w:t>
            </w:r>
          </w:p>
        </w:tc>
        <w:tc>
          <w:tcPr>
            <w:tcW w:w="1517" w:type="dxa"/>
          </w:tcPr>
          <w:p w:rsidR="0094286D" w:rsidRPr="002F5079" w:rsidRDefault="0094286D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CD0DCB" w:rsidRDefault="0094286D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612" w:type="dxa"/>
          </w:tcPr>
          <w:p w:rsidR="0094286D" w:rsidRPr="002F5079" w:rsidRDefault="0094286D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2216" w:type="dxa"/>
          </w:tcPr>
          <w:p w:rsidR="0094286D" w:rsidRDefault="0094286D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1289" w:type="dxa"/>
          </w:tcPr>
          <w:p w:rsidR="0094286D" w:rsidRDefault="0094286D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smartTag w:uri="urn:schemas-microsoft-com:office:smarttags" w:element="metricconverter">
              <w:smartTagPr>
                <w:attr w:name="ProductID" w:val="0,25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0,25 г</w:t>
              </w:r>
            </w:smartTag>
          </w:p>
        </w:tc>
        <w:tc>
          <w:tcPr>
            <w:tcW w:w="1517" w:type="dxa"/>
          </w:tcPr>
          <w:p w:rsidR="0094286D" w:rsidRPr="002F5079" w:rsidRDefault="0094286D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Благод. допомога</w:t>
            </w:r>
          </w:p>
        </w:tc>
        <w:tc>
          <w:tcPr>
            <w:tcW w:w="1189" w:type="dxa"/>
          </w:tcPr>
          <w:p w:rsidR="0094286D" w:rsidRDefault="0094286D" w:rsidP="007C4C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1612" w:type="dxa"/>
          </w:tcPr>
          <w:p w:rsidR="0094286D" w:rsidRDefault="0094286D" w:rsidP="008A44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CCCC"/>
          </w:tcPr>
          <w:p w:rsidR="0094286D" w:rsidRPr="002F5079" w:rsidRDefault="0094286D" w:rsidP="00253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</w:t>
            </w:r>
            <w:r>
              <w:rPr>
                <w:rFonts w:ascii="Times New Roman" w:hAnsi="Times New Roman"/>
                <w:sz w:val="24"/>
                <w:szCs w:val="24"/>
              </w:rPr>
              <w:t>еридол</w:t>
            </w:r>
          </w:p>
        </w:tc>
        <w:tc>
          <w:tcPr>
            <w:tcW w:w="2216" w:type="dxa"/>
            <w:shd w:val="clear" w:color="auto" w:fill="CCCCCC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4286D" w:rsidRDefault="0094286D" w:rsidP="009C5D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  <w:shd w:val="clear" w:color="auto" w:fill="CCCCCC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CCCC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4286D" w:rsidRPr="008B494F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  <w:shd w:val="clear" w:color="auto" w:fill="CCCCCC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CCCC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4286D" w:rsidRPr="008B494F" w:rsidRDefault="0094286D" w:rsidP="0058518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122</w:t>
            </w:r>
          </w:p>
        </w:tc>
        <w:tc>
          <w:tcPr>
            <w:tcW w:w="1612" w:type="dxa"/>
            <w:shd w:val="clear" w:color="auto" w:fill="CCCCCC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CCCC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Галоприл</w:t>
            </w:r>
          </w:p>
        </w:tc>
        <w:tc>
          <w:tcPr>
            <w:tcW w:w="2216" w:type="dxa"/>
            <w:shd w:val="clear" w:color="auto" w:fill="CCCCCC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4286D" w:rsidRPr="009423B0" w:rsidRDefault="0094286D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CCCCCC"/>
          </w:tcPr>
          <w:p w:rsidR="0094286D" w:rsidRPr="002F5079" w:rsidRDefault="0094286D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CCCC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94286D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4286D" w:rsidRPr="00527E56" w:rsidRDefault="0094286D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580</w:t>
            </w:r>
          </w:p>
        </w:tc>
        <w:tc>
          <w:tcPr>
            <w:tcW w:w="1612" w:type="dxa"/>
            <w:shd w:val="clear" w:color="auto" w:fill="CCCCCC"/>
          </w:tcPr>
          <w:p w:rsidR="0094286D" w:rsidRDefault="0094286D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CCCC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94286D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94286D" w:rsidRPr="002F5079" w:rsidRDefault="0094286D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4286D" w:rsidRPr="00527E56" w:rsidRDefault="0094286D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1570</w:t>
            </w:r>
          </w:p>
        </w:tc>
        <w:tc>
          <w:tcPr>
            <w:tcW w:w="1612" w:type="dxa"/>
            <w:shd w:val="clear" w:color="auto" w:fill="CCCCCC"/>
          </w:tcPr>
          <w:p w:rsidR="0094286D" w:rsidRDefault="0094286D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CCCC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Галоперидол- деканоат</w:t>
            </w:r>
          </w:p>
        </w:tc>
        <w:tc>
          <w:tcPr>
            <w:tcW w:w="2216" w:type="dxa"/>
            <w:shd w:val="clear" w:color="auto" w:fill="CCCCCC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1,0 – 50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мг/мл</w:t>
            </w:r>
          </w:p>
        </w:tc>
        <w:tc>
          <w:tcPr>
            <w:tcW w:w="1517" w:type="dxa"/>
            <w:shd w:val="clear" w:color="auto" w:fill="CCCCCC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4286D" w:rsidRPr="000B4EB3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  <w:shd w:val="clear" w:color="auto" w:fill="CCCCCC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1,5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</w:p>
        </w:tc>
        <w:tc>
          <w:tcPr>
            <w:tcW w:w="2216" w:type="dxa"/>
          </w:tcPr>
          <w:p w:rsidR="0094286D" w:rsidRDefault="0094286D" w:rsidP="002A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Гентаміцину сульфат</w:t>
            </w:r>
          </w:p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40 мг/мл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</w:t>
            </w:r>
          </w:p>
        </w:tc>
        <w:tc>
          <w:tcPr>
            <w:tcW w:w="2216" w:type="dxa"/>
          </w:tcPr>
          <w:p w:rsidR="0094286D" w:rsidRDefault="0094286D" w:rsidP="002A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 натрію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5.0</w:t>
            </w:r>
          </w:p>
        </w:tc>
        <w:tc>
          <w:tcPr>
            <w:tcW w:w="1517" w:type="dxa"/>
          </w:tcPr>
          <w:p w:rsidR="0094286D" w:rsidRPr="002F5079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94286D" w:rsidRPr="002F5079" w:rsidTr="00C41C13">
        <w:trPr>
          <w:trHeight w:val="652"/>
        </w:trPr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Гентаміцину сульфат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40 мг/мл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4286D" w:rsidRPr="00571623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94286D" w:rsidRPr="002F5079" w:rsidTr="00C41C13">
        <w:trPr>
          <w:trHeight w:val="652"/>
        </w:trPr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Гідазепам ІС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Гідазепам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0.02</w:t>
            </w:r>
          </w:p>
        </w:tc>
        <w:tc>
          <w:tcPr>
            <w:tcW w:w="1517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- 20,0 - 40%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94286D" w:rsidRDefault="0094286D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94286D" w:rsidRPr="002F5079" w:rsidRDefault="0094286D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- 20,0 - 40%</w:t>
            </w:r>
          </w:p>
        </w:tc>
        <w:tc>
          <w:tcPr>
            <w:tcW w:w="1517" w:type="dxa"/>
          </w:tcPr>
          <w:p w:rsidR="0094286D" w:rsidRPr="002F5079" w:rsidRDefault="0094286D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94286D" w:rsidRDefault="0094286D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94286D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94286D" w:rsidRPr="002F5079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5 % - 200,0</w:t>
            </w:r>
          </w:p>
        </w:tc>
        <w:tc>
          <w:tcPr>
            <w:tcW w:w="1517" w:type="dxa"/>
          </w:tcPr>
          <w:p w:rsidR="0094286D" w:rsidRPr="002F5079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4286D" w:rsidRPr="009B2A99" w:rsidRDefault="0094286D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1612" w:type="dxa"/>
          </w:tcPr>
          <w:p w:rsidR="0094286D" w:rsidRPr="00D1518D" w:rsidRDefault="0094286D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94286D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94286D" w:rsidRPr="002F5079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5 % - 200,0</w:t>
            </w:r>
          </w:p>
        </w:tc>
        <w:tc>
          <w:tcPr>
            <w:tcW w:w="1517" w:type="dxa"/>
          </w:tcPr>
          <w:p w:rsidR="0094286D" w:rsidRPr="002F5079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Благодійна допомога </w:t>
            </w:r>
          </w:p>
        </w:tc>
        <w:tc>
          <w:tcPr>
            <w:tcW w:w="1189" w:type="dxa"/>
          </w:tcPr>
          <w:p w:rsidR="0094286D" w:rsidRPr="009B2A99" w:rsidRDefault="0094286D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94286D" w:rsidRPr="00D1518D" w:rsidRDefault="0094286D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94286D" w:rsidRPr="002F5079" w:rsidTr="00864D45">
        <w:tc>
          <w:tcPr>
            <w:tcW w:w="2066" w:type="dxa"/>
            <w:shd w:val="clear" w:color="auto" w:fill="E5B8B7"/>
          </w:tcPr>
          <w:p w:rsidR="0094286D" w:rsidRPr="00A33888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  <w:shd w:val="clear" w:color="auto" w:fill="E5B8B7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1289" w:type="dxa"/>
            <w:shd w:val="clear" w:color="auto" w:fill="E5B8B7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0,5 мг</w:t>
            </w:r>
          </w:p>
        </w:tc>
        <w:tc>
          <w:tcPr>
            <w:tcW w:w="1517" w:type="dxa"/>
            <w:shd w:val="clear" w:color="auto" w:fill="E5B8B7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Дексаметазону натрію фосфат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4 мг/мл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04D66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Дексаметазону натрію фосфат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4 мг/мл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</w:tcPr>
          <w:p w:rsidR="0094286D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Дексаметазону натрію фосфат</w:t>
            </w:r>
          </w:p>
        </w:tc>
        <w:tc>
          <w:tcPr>
            <w:tcW w:w="1289" w:type="dxa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4 мг/мл</w:t>
            </w:r>
          </w:p>
        </w:tc>
        <w:tc>
          <w:tcPr>
            <w:tcW w:w="1517" w:type="dxa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Благод. допомога</w:t>
            </w:r>
          </w:p>
        </w:tc>
        <w:tc>
          <w:tcPr>
            <w:tcW w:w="1189" w:type="dxa"/>
          </w:tcPr>
          <w:p w:rsidR="0094286D" w:rsidRDefault="0094286D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94286D" w:rsidRDefault="0094286D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Депакін хроно</w:t>
            </w:r>
          </w:p>
        </w:tc>
        <w:tc>
          <w:tcPr>
            <w:tcW w:w="221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натрію, вальпроєва кислота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300 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527E56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1200</w:t>
            </w:r>
          </w:p>
        </w:tc>
        <w:tc>
          <w:tcPr>
            <w:tcW w:w="1612" w:type="dxa"/>
          </w:tcPr>
          <w:p w:rsidR="0094286D" w:rsidRPr="002F507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0A790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0A790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612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Денігма</w:t>
            </w:r>
          </w:p>
        </w:tc>
        <w:tc>
          <w:tcPr>
            <w:tcW w:w="221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Мемантину гідрохлорид</w:t>
            </w:r>
          </w:p>
        </w:tc>
        <w:tc>
          <w:tcPr>
            <w:tcW w:w="1289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10 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94286D" w:rsidRPr="008D005F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1120</w:t>
            </w:r>
          </w:p>
        </w:tc>
        <w:tc>
          <w:tcPr>
            <w:tcW w:w="1612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медрол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Дифенгідраміну</w:t>
            </w:r>
          </w:p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1%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8D005F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05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Дицинон</w:t>
            </w:r>
          </w:p>
        </w:tc>
        <w:tc>
          <w:tcPr>
            <w:tcW w:w="2216" w:type="dxa"/>
          </w:tcPr>
          <w:p w:rsidR="0094286D" w:rsidRDefault="0094286D" w:rsidP="007F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Етамзилат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Дибазол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Бендазол</w:t>
            </w:r>
          </w:p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Амп.- 10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04D66" w:rsidRDefault="0094286D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Дігоксин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0.25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</w:t>
            </w:r>
            <w:r>
              <w:rPr>
                <w:rFonts w:ascii="Times New Roman" w:hAnsi="Times New Roman"/>
                <w:sz w:val="24"/>
                <w:szCs w:val="24"/>
              </w:rPr>
              <w:t>/мл 1 мл №10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94286D" w:rsidRPr="005D7F6F" w:rsidRDefault="0094286D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Диклофенак гель</w:t>
            </w:r>
          </w:p>
        </w:tc>
        <w:tc>
          <w:tcPr>
            <w:tcW w:w="2216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Диклофенак натрію</w:t>
            </w:r>
          </w:p>
        </w:tc>
        <w:tc>
          <w:tcPr>
            <w:tcW w:w="1289" w:type="dxa"/>
          </w:tcPr>
          <w:p w:rsidR="0094286D" w:rsidRPr="002F5079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уп.</w:t>
            </w:r>
          </w:p>
        </w:tc>
        <w:tc>
          <w:tcPr>
            <w:tcW w:w="1517" w:type="dxa"/>
          </w:tcPr>
          <w:p w:rsidR="0094286D" w:rsidRPr="002F5079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Благод. допомога</w:t>
            </w:r>
          </w:p>
        </w:tc>
        <w:tc>
          <w:tcPr>
            <w:tcW w:w="1189" w:type="dxa"/>
          </w:tcPr>
          <w:p w:rsidR="0094286D" w:rsidRDefault="0094286D" w:rsidP="00160F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2" w:type="dxa"/>
          </w:tcPr>
          <w:p w:rsidR="0094286D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Дитилін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Суксаметонію йодід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2 %</w:t>
            </w:r>
          </w:p>
        </w:tc>
        <w:tc>
          <w:tcPr>
            <w:tcW w:w="1517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4286D" w:rsidRPr="000A790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188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Дротаверин</w:t>
            </w:r>
          </w:p>
        </w:tc>
        <w:tc>
          <w:tcPr>
            <w:tcW w:w="2216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Дротаверину гідрохлорид</w:t>
            </w:r>
          </w:p>
        </w:tc>
        <w:tc>
          <w:tcPr>
            <w:tcW w:w="1289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94286D" w:rsidRPr="002F5079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4286D" w:rsidRDefault="0094286D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94286D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Еуфілін</w:t>
            </w:r>
          </w:p>
        </w:tc>
        <w:tc>
          <w:tcPr>
            <w:tcW w:w="221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Теофілін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5,0 -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 мг</w:t>
            </w:r>
          </w:p>
        </w:tc>
        <w:tc>
          <w:tcPr>
            <w:tcW w:w="1517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4286D" w:rsidRPr="0045414A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Ерідон </w:t>
            </w:r>
          </w:p>
        </w:tc>
        <w:tc>
          <w:tcPr>
            <w:tcW w:w="221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30 мл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612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Золопент </w:t>
            </w:r>
          </w:p>
        </w:tc>
        <w:tc>
          <w:tcPr>
            <w:tcW w:w="2216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Пантопрозол</w:t>
            </w:r>
          </w:p>
        </w:tc>
        <w:tc>
          <w:tcPr>
            <w:tcW w:w="1289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94286D" w:rsidRPr="002F5079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4286D" w:rsidRDefault="0094286D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612" w:type="dxa"/>
          </w:tcPr>
          <w:p w:rsidR="0094286D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Зонік</w:t>
            </w:r>
          </w:p>
        </w:tc>
        <w:tc>
          <w:tcPr>
            <w:tcW w:w="2216" w:type="dxa"/>
          </w:tcPr>
          <w:p w:rsidR="0094286D" w:rsidRDefault="0094286D" w:rsidP="00A26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Прегабалін </w:t>
            </w:r>
          </w:p>
        </w:tc>
        <w:tc>
          <w:tcPr>
            <w:tcW w:w="1289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Кап. – 150 мг</w:t>
            </w:r>
          </w:p>
        </w:tc>
        <w:tc>
          <w:tcPr>
            <w:tcW w:w="1517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Гуманітарна </w:t>
            </w:r>
          </w:p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</w:t>
            </w:r>
          </w:p>
        </w:tc>
        <w:tc>
          <w:tcPr>
            <w:tcW w:w="1189" w:type="dxa"/>
          </w:tcPr>
          <w:p w:rsidR="0094286D" w:rsidRDefault="0094286D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612" w:type="dxa"/>
          </w:tcPr>
          <w:p w:rsidR="0094286D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C25B59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 спиртовий розчин</w:t>
            </w:r>
          </w:p>
        </w:tc>
        <w:tc>
          <w:tcPr>
            <w:tcW w:w="2216" w:type="dxa"/>
          </w:tcPr>
          <w:p w:rsidR="0094286D" w:rsidRPr="00C25B59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</w:t>
            </w:r>
          </w:p>
        </w:tc>
        <w:tc>
          <w:tcPr>
            <w:tcW w:w="1289" w:type="dxa"/>
          </w:tcPr>
          <w:p w:rsidR="0094286D" w:rsidRPr="00C25B59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Фл. – 5%</w:t>
            </w:r>
          </w:p>
        </w:tc>
        <w:tc>
          <w:tcPr>
            <w:tcW w:w="1517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571623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94286D" w:rsidRPr="00C25B59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глюконат</w:t>
            </w:r>
          </w:p>
        </w:tc>
        <w:tc>
          <w:tcPr>
            <w:tcW w:w="2216" w:type="dxa"/>
          </w:tcPr>
          <w:p w:rsidR="0094286D" w:rsidRDefault="0094286D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глюконат</w:t>
            </w:r>
          </w:p>
        </w:tc>
        <w:tc>
          <w:tcPr>
            <w:tcW w:w="1289" w:type="dxa"/>
          </w:tcPr>
          <w:p w:rsidR="0094286D" w:rsidRPr="002F5079" w:rsidRDefault="0094286D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10%</w:t>
            </w:r>
          </w:p>
        </w:tc>
        <w:tc>
          <w:tcPr>
            <w:tcW w:w="1517" w:type="dxa"/>
          </w:tcPr>
          <w:p w:rsidR="0094286D" w:rsidRPr="002F5079" w:rsidRDefault="0094286D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4286D" w:rsidRPr="002752E2" w:rsidRDefault="0094286D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CCCC"/>
          </w:tcPr>
          <w:p w:rsidR="0094286D" w:rsidRPr="002F5079" w:rsidRDefault="0094286D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94286D" w:rsidRDefault="0094286D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94286D" w:rsidRPr="002F5079" w:rsidRDefault="0094286D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94286D" w:rsidRPr="002F5079" w:rsidRDefault="0094286D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4286D" w:rsidRPr="00CD0DCB" w:rsidRDefault="0094286D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94286D" w:rsidRDefault="0094286D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CCCC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94286D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94286D" w:rsidRPr="002F5079" w:rsidRDefault="0094286D" w:rsidP="00BF5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4286D" w:rsidRPr="00CD0DCB" w:rsidRDefault="0094286D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94286D" w:rsidRDefault="0094286D" w:rsidP="00BF56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CCCC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4286D" w:rsidRPr="00904D66" w:rsidRDefault="0094286D" w:rsidP="009B2A9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05.2021  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CCCC"/>
          </w:tcPr>
          <w:p w:rsidR="0094286D" w:rsidRPr="002F5079" w:rsidRDefault="0094286D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94286D" w:rsidRDefault="0094286D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94286D" w:rsidRPr="002F5079" w:rsidRDefault="0094286D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94286D" w:rsidRPr="002F5079" w:rsidRDefault="0094286D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94286D" w:rsidRPr="00904D66" w:rsidRDefault="0094286D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94286D" w:rsidRPr="002F5079" w:rsidRDefault="0094286D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01.2022  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423B0" w:rsidRDefault="0094286D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94286D" w:rsidRDefault="0094286D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94286D" w:rsidRPr="002F5079" w:rsidRDefault="0094286D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94286D" w:rsidRPr="002F5079" w:rsidRDefault="0094286D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423B0" w:rsidRDefault="0094286D" w:rsidP="00D62B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3600</w:t>
            </w:r>
          </w:p>
        </w:tc>
        <w:tc>
          <w:tcPr>
            <w:tcW w:w="1612" w:type="dxa"/>
          </w:tcPr>
          <w:p w:rsidR="0094286D" w:rsidRDefault="0094286D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94286D" w:rsidRDefault="0094286D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94286D" w:rsidRPr="002F5079" w:rsidRDefault="0094286D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94286D" w:rsidRPr="002F5079" w:rsidRDefault="0094286D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423B0" w:rsidRDefault="0094286D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45350</w:t>
            </w:r>
          </w:p>
        </w:tc>
        <w:tc>
          <w:tcPr>
            <w:tcW w:w="1612" w:type="dxa"/>
          </w:tcPr>
          <w:p w:rsidR="0094286D" w:rsidRDefault="0094286D" w:rsidP="00487D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Карведилол - КВ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Карведілол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12,5 мг</w:t>
            </w:r>
          </w:p>
        </w:tc>
        <w:tc>
          <w:tcPr>
            <w:tcW w:w="1517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1F5C2B" w:rsidRDefault="0094286D" w:rsidP="00874C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Кетилепт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Кветіапин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</w:p>
          <w:p w:rsidR="0094286D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4286D" w:rsidRPr="009C16FE" w:rsidRDefault="0094286D" w:rsidP="00874C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4661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Кетолонг</w:t>
            </w:r>
          </w:p>
        </w:tc>
        <w:tc>
          <w:tcPr>
            <w:tcW w:w="2216" w:type="dxa"/>
          </w:tcPr>
          <w:p w:rsidR="0094286D" w:rsidRDefault="0094286D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Кеторолак</w:t>
            </w:r>
          </w:p>
          <w:p w:rsidR="0094286D" w:rsidRDefault="0094286D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трометанін</w:t>
            </w:r>
          </w:p>
        </w:tc>
        <w:tc>
          <w:tcPr>
            <w:tcW w:w="1289" w:type="dxa"/>
          </w:tcPr>
          <w:p w:rsidR="0094286D" w:rsidRDefault="0094286D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3 %</w:t>
            </w:r>
          </w:p>
        </w:tc>
        <w:tc>
          <w:tcPr>
            <w:tcW w:w="1517" w:type="dxa"/>
          </w:tcPr>
          <w:p w:rsidR="0094286D" w:rsidRPr="002F5079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94286D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94286D" w:rsidRDefault="0094286D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94286D" w:rsidRDefault="0094286D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4286D" w:rsidRPr="002F5079" w:rsidRDefault="0094286D" w:rsidP="005C2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581342" w:rsidRDefault="0094286D" w:rsidP="001349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1300</w:t>
            </w:r>
          </w:p>
        </w:tc>
        <w:tc>
          <w:tcPr>
            <w:tcW w:w="1612" w:type="dxa"/>
          </w:tcPr>
          <w:p w:rsidR="0094286D" w:rsidRPr="005C25DE" w:rsidRDefault="0094286D" w:rsidP="005C25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94286D" w:rsidRDefault="0094286D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94286D" w:rsidRDefault="0094286D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4286D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94286D" w:rsidRPr="002F5079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4286D" w:rsidRPr="00581342" w:rsidRDefault="0094286D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1450</w:t>
            </w:r>
          </w:p>
        </w:tc>
        <w:tc>
          <w:tcPr>
            <w:tcW w:w="1612" w:type="dxa"/>
          </w:tcPr>
          <w:p w:rsidR="0094286D" w:rsidRPr="005C25DE" w:rsidRDefault="0094286D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94286D" w:rsidRDefault="0094286D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94286D" w:rsidRDefault="0094286D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4286D" w:rsidRPr="002F5079" w:rsidRDefault="0094286D" w:rsidP="00502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581342" w:rsidRDefault="0094286D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2750</w:t>
            </w:r>
          </w:p>
        </w:tc>
        <w:tc>
          <w:tcPr>
            <w:tcW w:w="1612" w:type="dxa"/>
          </w:tcPr>
          <w:p w:rsidR="0094286D" w:rsidRPr="005C25DE" w:rsidRDefault="0094286D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94286D" w:rsidRDefault="0094286D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94286D" w:rsidRDefault="0094286D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4286D" w:rsidRPr="002F5079" w:rsidRDefault="0094286D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8200</w:t>
            </w:r>
          </w:p>
        </w:tc>
        <w:tc>
          <w:tcPr>
            <w:tcW w:w="1612" w:type="dxa"/>
          </w:tcPr>
          <w:p w:rsidR="0094286D" w:rsidRDefault="0094286D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Корвалдин</w:t>
            </w:r>
          </w:p>
        </w:tc>
        <w:tc>
          <w:tcPr>
            <w:tcW w:w="2216" w:type="dxa"/>
          </w:tcPr>
          <w:p w:rsidR="0094286D" w:rsidRPr="009F5E8B" w:rsidRDefault="0094286D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Етиловий ефір альфа – бромізовалеріанової кислоти, фенобарбітал, олія м</w:t>
            </w:r>
            <w:r w:rsidRPr="00F975ED">
              <w:rPr>
                <w:rFonts w:ascii="Times New Roman" w:hAnsi="Times New Roman"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</w:rPr>
              <w:t>яти перцової, олія хмелю</w:t>
            </w:r>
          </w:p>
        </w:tc>
        <w:tc>
          <w:tcPr>
            <w:tcW w:w="1289" w:type="dxa"/>
          </w:tcPr>
          <w:p w:rsidR="0094286D" w:rsidRDefault="0094286D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25 мл</w:t>
            </w:r>
          </w:p>
        </w:tc>
        <w:tc>
          <w:tcPr>
            <w:tcW w:w="1517" w:type="dxa"/>
          </w:tcPr>
          <w:p w:rsidR="0094286D" w:rsidRPr="002F5079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2" w:type="dxa"/>
          </w:tcPr>
          <w:p w:rsidR="0094286D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Корглікон </w:t>
            </w:r>
          </w:p>
        </w:tc>
        <w:tc>
          <w:tcPr>
            <w:tcW w:w="2216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Корглікон</w:t>
            </w:r>
          </w:p>
        </w:tc>
        <w:tc>
          <w:tcPr>
            <w:tcW w:w="1289" w:type="dxa"/>
          </w:tcPr>
          <w:p w:rsidR="0094286D" w:rsidRDefault="0094286D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0.6 мг/мл 1 мл № 10</w:t>
            </w:r>
          </w:p>
        </w:tc>
        <w:tc>
          <w:tcPr>
            <w:tcW w:w="1517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94286D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94286D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25% - 2,0</w:t>
            </w:r>
          </w:p>
        </w:tc>
        <w:tc>
          <w:tcPr>
            <w:tcW w:w="1517" w:type="dxa"/>
          </w:tcPr>
          <w:p w:rsidR="0094286D" w:rsidRPr="00670ED8" w:rsidRDefault="0094286D" w:rsidP="00670E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Благод. допомога </w:t>
            </w:r>
          </w:p>
        </w:tc>
        <w:tc>
          <w:tcPr>
            <w:tcW w:w="1189" w:type="dxa"/>
          </w:tcPr>
          <w:p w:rsidR="0094286D" w:rsidRPr="00A3658A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02.2024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25% - 2,0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Левомеколь</w:t>
            </w:r>
          </w:p>
        </w:tc>
        <w:tc>
          <w:tcPr>
            <w:tcW w:w="2216" w:type="dxa"/>
          </w:tcPr>
          <w:p w:rsidR="0094286D" w:rsidRDefault="0094286D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Хлорамфеніколу, метилурацил</w:t>
            </w:r>
          </w:p>
        </w:tc>
        <w:tc>
          <w:tcPr>
            <w:tcW w:w="1289" w:type="dxa"/>
          </w:tcPr>
          <w:p w:rsidR="0094286D" w:rsidRDefault="0094286D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 г</w:t>
            </w:r>
          </w:p>
        </w:tc>
        <w:tc>
          <w:tcPr>
            <w:tcW w:w="1517" w:type="dxa"/>
          </w:tcPr>
          <w:p w:rsidR="0094286D" w:rsidRPr="002F5079" w:rsidRDefault="0094286D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4286D" w:rsidRDefault="0094286D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2" w:type="dxa"/>
          </w:tcPr>
          <w:p w:rsidR="0094286D" w:rsidRDefault="0094286D" w:rsidP="00A958A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94286D" w:rsidRPr="002F5079" w:rsidRDefault="0094286D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94286D" w:rsidRPr="002F5079" w:rsidRDefault="0094286D" w:rsidP="00B1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мг.</w:t>
            </w:r>
          </w:p>
        </w:tc>
        <w:tc>
          <w:tcPr>
            <w:tcW w:w="1517" w:type="dxa"/>
          </w:tcPr>
          <w:p w:rsidR="0094286D" w:rsidRPr="002F5079" w:rsidRDefault="0094286D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584791" w:rsidRDefault="0094286D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94286D" w:rsidRPr="0012734C" w:rsidRDefault="0094286D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250 мг.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584791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Левоміцетин 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250 мг.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B7105B" w:rsidRDefault="0094286D" w:rsidP="003C63D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2216" w:type="dxa"/>
          </w:tcPr>
          <w:p w:rsidR="0094286D" w:rsidRPr="002F5079" w:rsidRDefault="0094286D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1289" w:type="dxa"/>
          </w:tcPr>
          <w:p w:rsidR="0094286D" w:rsidRPr="002F5079" w:rsidRDefault="0094286D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94286D" w:rsidRPr="002F5079" w:rsidRDefault="0094286D" w:rsidP="003A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80016A" w:rsidRDefault="0094286D" w:rsidP="003A4B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94286D" w:rsidRDefault="0094286D" w:rsidP="0051637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2216" w:type="dxa"/>
          </w:tcPr>
          <w:p w:rsidR="0094286D" w:rsidRPr="002F5079" w:rsidRDefault="0094286D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1289" w:type="dxa"/>
          </w:tcPr>
          <w:p w:rsidR="0094286D" w:rsidRPr="002F5079" w:rsidRDefault="0094286D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94286D" w:rsidRPr="002F5079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80016A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94286D" w:rsidRDefault="0094286D" w:rsidP="008335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94286D" w:rsidRPr="002F5079" w:rsidRDefault="0094286D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B2A9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94286D" w:rsidRPr="002F507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94286D" w:rsidRPr="002F5079" w:rsidRDefault="0094286D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B2A9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4286D" w:rsidRPr="002F507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94286D" w:rsidRPr="002F5079" w:rsidRDefault="0094286D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94286D" w:rsidRPr="002F5079" w:rsidRDefault="0094286D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94286D" w:rsidRPr="002F5079" w:rsidRDefault="0094286D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4286D" w:rsidRPr="002F5079" w:rsidRDefault="0094286D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94286D" w:rsidRPr="002F5079" w:rsidRDefault="0094286D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94286D" w:rsidRPr="002F5079" w:rsidRDefault="0094286D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94286D" w:rsidRPr="002F5079" w:rsidRDefault="0094286D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B7105B" w:rsidRDefault="0094286D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4286D" w:rsidRDefault="0094286D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94286D" w:rsidRPr="002F5079" w:rsidRDefault="0094286D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94286D" w:rsidRPr="002F5079" w:rsidRDefault="0094286D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94286D" w:rsidRPr="002F5079" w:rsidRDefault="0094286D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B2A99" w:rsidRDefault="0094286D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520</w:t>
            </w:r>
          </w:p>
        </w:tc>
        <w:tc>
          <w:tcPr>
            <w:tcW w:w="1612" w:type="dxa"/>
          </w:tcPr>
          <w:p w:rsidR="0094286D" w:rsidRPr="002F5079" w:rsidRDefault="0094286D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Амп. – </w:t>
            </w:r>
          </w:p>
          <w:p w:rsidR="0094286D" w:rsidRPr="002F5079" w:rsidRDefault="0094286D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94286D" w:rsidRPr="00461D94" w:rsidRDefault="0094286D" w:rsidP="009268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4286D" w:rsidRDefault="0094286D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05.2024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94286D" w:rsidRPr="002F5079" w:rsidRDefault="0094286D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94286D" w:rsidRDefault="0094286D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Амп. – </w:t>
            </w:r>
          </w:p>
          <w:p w:rsidR="0094286D" w:rsidRPr="002F5079" w:rsidRDefault="0094286D" w:rsidP="00C244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517" w:type="dxa"/>
          </w:tcPr>
          <w:p w:rsidR="0094286D" w:rsidRPr="002F5079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61D94" w:rsidRDefault="0094286D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612" w:type="dxa"/>
          </w:tcPr>
          <w:p w:rsidR="0094286D" w:rsidRDefault="0094286D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08.2022 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581342" w:rsidRDefault="0094286D" w:rsidP="00AB40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423B0" w:rsidRDefault="0094286D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423B0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</w:tcPr>
          <w:p w:rsidR="0094286D" w:rsidRPr="002F507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94286D" w:rsidRPr="002F5079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94286D" w:rsidRPr="002F5079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94286D" w:rsidRPr="002F5079" w:rsidRDefault="0094286D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423B0" w:rsidRDefault="0094286D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612" w:type="dxa"/>
          </w:tcPr>
          <w:p w:rsidR="0094286D" w:rsidRPr="002F5079" w:rsidRDefault="0094286D" w:rsidP="0010795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Меліпрамін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Іміпраміну</w:t>
            </w:r>
          </w:p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B7105B" w:rsidRDefault="0094286D" w:rsidP="002A3E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Метоклопрамід</w:t>
            </w:r>
          </w:p>
        </w:tc>
        <w:tc>
          <w:tcPr>
            <w:tcW w:w="2216" w:type="dxa"/>
          </w:tcPr>
          <w:p w:rsidR="0094286D" w:rsidRPr="002F5079" w:rsidRDefault="0094286D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Метогклопрамід</w:t>
            </w:r>
          </w:p>
        </w:tc>
        <w:tc>
          <w:tcPr>
            <w:tcW w:w="1289" w:type="dxa"/>
          </w:tcPr>
          <w:p w:rsidR="0094286D" w:rsidRPr="002F5079" w:rsidRDefault="0094286D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94286D" w:rsidRPr="002F5079" w:rsidRDefault="0094286D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17854" w:rsidRDefault="0094286D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94286D" w:rsidRDefault="0094286D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2216" w:type="dxa"/>
          </w:tcPr>
          <w:p w:rsidR="0094286D" w:rsidRDefault="0094286D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1289" w:type="dxa"/>
          </w:tcPr>
          <w:p w:rsidR="0094286D" w:rsidRDefault="0094286D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250 мг</w:t>
            </w:r>
          </w:p>
        </w:tc>
        <w:tc>
          <w:tcPr>
            <w:tcW w:w="1517" w:type="dxa"/>
          </w:tcPr>
          <w:p w:rsidR="0094286D" w:rsidRPr="002F5079" w:rsidRDefault="0094286D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94286D" w:rsidRDefault="0094286D" w:rsidP="000137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41785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A71BA2" w:rsidRDefault="0094286D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E823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612" w:type="dxa"/>
          </w:tcPr>
          <w:p w:rsidR="0094286D" w:rsidRPr="002F5079" w:rsidRDefault="0094286D" w:rsidP="005F03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94286D" w:rsidRPr="002F5079" w:rsidRDefault="0094286D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94286D" w:rsidRPr="002F5079" w:rsidRDefault="0094286D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94286D" w:rsidRPr="002F5079" w:rsidRDefault="0094286D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612" w:type="dxa"/>
          </w:tcPr>
          <w:p w:rsidR="0094286D" w:rsidRPr="002F5079" w:rsidRDefault="0094286D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4286D" w:rsidRPr="002F5079" w:rsidRDefault="0094286D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94286D" w:rsidRPr="002F5079" w:rsidRDefault="0094286D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94286D" w:rsidRPr="002F5079" w:rsidRDefault="0094286D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94286D" w:rsidRPr="002F5079" w:rsidRDefault="0094286D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</w:tcPr>
          <w:p w:rsidR="0094286D" w:rsidRPr="002F5079" w:rsidRDefault="0094286D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4286D" w:rsidRPr="002F5079" w:rsidRDefault="0094286D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94286D" w:rsidRPr="002F5079" w:rsidRDefault="0094286D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94286D" w:rsidRPr="002F5079" w:rsidRDefault="0094286D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94286D" w:rsidRDefault="0094286D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94286D" w:rsidRPr="002F5079" w:rsidRDefault="0094286D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4286D" w:rsidRDefault="0094286D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2288</w:t>
            </w:r>
          </w:p>
        </w:tc>
        <w:tc>
          <w:tcPr>
            <w:tcW w:w="1612" w:type="dxa"/>
          </w:tcPr>
          <w:p w:rsidR="0094286D" w:rsidRDefault="0094286D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612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94286D" w:rsidRPr="002F5079" w:rsidRDefault="0094286D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94286D" w:rsidRPr="002F5079" w:rsidRDefault="0094286D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B7105B" w:rsidRDefault="0094286D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4286D" w:rsidRDefault="0094286D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B7105B" w:rsidRDefault="0094286D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4286D" w:rsidRPr="002F5079" w:rsidRDefault="0094286D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Таб.50мг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A71BA2" w:rsidRDefault="0094286D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Ніфурозид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Ніфуроксазид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Капс.- 200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524CA0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Оксапін 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Окскарбазепін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300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Благод. допомога</w:t>
            </w:r>
          </w:p>
        </w:tc>
        <w:tc>
          <w:tcPr>
            <w:tcW w:w="1189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Папаверін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Папаверину гідрохлорид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2%- 2.0</w:t>
            </w:r>
          </w:p>
        </w:tc>
        <w:tc>
          <w:tcPr>
            <w:tcW w:w="1517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 - Дарниця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6746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94286D" w:rsidRPr="002F5079" w:rsidRDefault="0094286D" w:rsidP="007F1F2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2216" w:type="dxa"/>
          </w:tcPr>
          <w:p w:rsidR="0094286D" w:rsidRPr="002F5079" w:rsidRDefault="0094286D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1289" w:type="dxa"/>
          </w:tcPr>
          <w:p w:rsidR="0094286D" w:rsidRPr="002F5079" w:rsidRDefault="0094286D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94286D" w:rsidRPr="002F5079" w:rsidRDefault="0094286D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B2A99" w:rsidRDefault="0094286D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94286D" w:rsidRPr="002F5079" w:rsidRDefault="0094286D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Пароксин 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Парокситину гідрохлориду напівгідрат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04D66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320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Піарон 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 мг.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4286D" w:rsidRDefault="0094286D" w:rsidP="00966FC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612" w:type="dxa"/>
          </w:tcPr>
          <w:p w:rsidR="0094286D" w:rsidRDefault="0094286D" w:rsidP="007A3E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462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Ранітидин</w:t>
            </w:r>
          </w:p>
        </w:tc>
        <w:tc>
          <w:tcPr>
            <w:tcW w:w="2216" w:type="dxa"/>
          </w:tcPr>
          <w:p w:rsidR="0094286D" w:rsidRDefault="0094286D" w:rsidP="006655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Ранітидин гідрохлорид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150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9023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94286D" w:rsidRDefault="0094286D" w:rsidP="00C57D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04D66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04D66" w:rsidRDefault="0094286D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Римантадин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Римантадину гідрохлорид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 мг</w:t>
            </w:r>
          </w:p>
        </w:tc>
        <w:tc>
          <w:tcPr>
            <w:tcW w:w="1517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Риспаксол </w:t>
            </w:r>
          </w:p>
        </w:tc>
        <w:tc>
          <w:tcPr>
            <w:tcW w:w="221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180</w:t>
            </w:r>
          </w:p>
        </w:tc>
        <w:tc>
          <w:tcPr>
            <w:tcW w:w="1612" w:type="dxa"/>
          </w:tcPr>
          <w:p w:rsidR="0094286D" w:rsidRPr="002F507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</w:p>
        </w:tc>
        <w:tc>
          <w:tcPr>
            <w:tcW w:w="221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04D66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1980</w:t>
            </w:r>
          </w:p>
        </w:tc>
        <w:tc>
          <w:tcPr>
            <w:tcW w:w="1612" w:type="dxa"/>
          </w:tcPr>
          <w:p w:rsidR="0094286D" w:rsidRPr="002F507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94286D" w:rsidRPr="002F507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</w:p>
        </w:tc>
        <w:tc>
          <w:tcPr>
            <w:tcW w:w="221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94286D" w:rsidRPr="002F507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</w:p>
        </w:tc>
        <w:tc>
          <w:tcPr>
            <w:tcW w:w="221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13780</w:t>
            </w:r>
          </w:p>
        </w:tc>
        <w:tc>
          <w:tcPr>
            <w:tcW w:w="1612" w:type="dxa"/>
          </w:tcPr>
          <w:p w:rsidR="0094286D" w:rsidRPr="002F507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04D66" w:rsidRDefault="0094286D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1800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94286D" w:rsidRPr="002F5079" w:rsidRDefault="0094286D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4286D" w:rsidRPr="002F5079" w:rsidRDefault="0094286D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4286D" w:rsidRPr="002F5079" w:rsidRDefault="0094286D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04D66" w:rsidRDefault="0094286D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4080</w:t>
            </w:r>
          </w:p>
        </w:tc>
        <w:tc>
          <w:tcPr>
            <w:tcW w:w="1612" w:type="dxa"/>
          </w:tcPr>
          <w:p w:rsidR="0094286D" w:rsidRPr="002F5079" w:rsidRDefault="0094286D" w:rsidP="009C1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94286D" w:rsidRPr="002F5079" w:rsidRDefault="0094286D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4286D" w:rsidRPr="002F5079" w:rsidRDefault="0094286D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94286D" w:rsidRPr="002F5079" w:rsidRDefault="0094286D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04D66" w:rsidRDefault="0094286D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24300</w:t>
            </w:r>
          </w:p>
        </w:tc>
        <w:tc>
          <w:tcPr>
            <w:tcW w:w="1612" w:type="dxa"/>
          </w:tcPr>
          <w:p w:rsidR="0094286D" w:rsidRPr="002F5079" w:rsidRDefault="0094286D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лептид 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CD0DCB" w:rsidRDefault="0094286D" w:rsidP="0066588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лептид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0B4EB3" w:rsidRDefault="0094286D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1580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Рінгер</w:t>
            </w:r>
          </w:p>
        </w:tc>
        <w:tc>
          <w:tcPr>
            <w:tcW w:w="221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Натрію хлорид, калію хлорид, кальцію хлорид гексагідрату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12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Сервонекс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Донепезилу </w:t>
            </w:r>
          </w:p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Гуманітарна допомога</w:t>
            </w:r>
          </w:p>
        </w:tc>
        <w:tc>
          <w:tcPr>
            <w:tcW w:w="1189" w:type="dxa"/>
          </w:tcPr>
          <w:p w:rsidR="0094286D" w:rsidRPr="000B4EB3" w:rsidRDefault="0094286D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14896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Солекс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Амісульприд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B7105B" w:rsidRDefault="0094286D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Солерон</w:t>
            </w:r>
          </w:p>
        </w:tc>
        <w:tc>
          <w:tcPr>
            <w:tcW w:w="2216" w:type="dxa"/>
          </w:tcPr>
          <w:p w:rsidR="0094286D" w:rsidRPr="002F5079" w:rsidRDefault="0094286D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Амісульприду</w:t>
            </w:r>
          </w:p>
        </w:tc>
        <w:tc>
          <w:tcPr>
            <w:tcW w:w="1289" w:type="dxa"/>
          </w:tcPr>
          <w:p w:rsidR="0094286D" w:rsidRPr="002F5079" w:rsidRDefault="0094286D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94286D" w:rsidRPr="0095246F" w:rsidRDefault="0094286D" w:rsidP="00564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Благодійний фонд</w:t>
            </w:r>
          </w:p>
        </w:tc>
        <w:tc>
          <w:tcPr>
            <w:tcW w:w="1189" w:type="dxa"/>
          </w:tcPr>
          <w:p w:rsidR="0094286D" w:rsidRPr="000B4EB3" w:rsidRDefault="0094286D" w:rsidP="00056E6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94286D" w:rsidRDefault="0094286D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94286D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94286D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70%</w:t>
            </w:r>
          </w:p>
        </w:tc>
        <w:tc>
          <w:tcPr>
            <w:tcW w:w="1517" w:type="dxa"/>
          </w:tcPr>
          <w:p w:rsidR="0094286D" w:rsidRPr="002F5079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168</w:t>
            </w:r>
          </w:p>
        </w:tc>
        <w:tc>
          <w:tcPr>
            <w:tcW w:w="1612" w:type="dxa"/>
          </w:tcPr>
          <w:p w:rsidR="0094286D" w:rsidRDefault="0094286D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04.2024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94286D" w:rsidRDefault="0094286D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94286D" w:rsidRDefault="0094286D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70%</w:t>
            </w:r>
          </w:p>
        </w:tc>
        <w:tc>
          <w:tcPr>
            <w:tcW w:w="1517" w:type="dxa"/>
          </w:tcPr>
          <w:p w:rsidR="0094286D" w:rsidRPr="002F5079" w:rsidRDefault="0094286D" w:rsidP="00F07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F07E8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1612" w:type="dxa"/>
          </w:tcPr>
          <w:p w:rsidR="0094286D" w:rsidRDefault="0094286D" w:rsidP="00F07E8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12.2023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94286D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94286D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70%</w:t>
            </w:r>
          </w:p>
        </w:tc>
        <w:tc>
          <w:tcPr>
            <w:tcW w:w="1517" w:type="dxa"/>
          </w:tcPr>
          <w:p w:rsidR="0094286D" w:rsidRPr="002F5079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</w:tcPr>
          <w:p w:rsidR="0094286D" w:rsidRDefault="0094286D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12.2022</w:t>
            </w:r>
          </w:p>
        </w:tc>
      </w:tr>
      <w:tr w:rsidR="0094286D" w:rsidRPr="002F5079" w:rsidTr="00D24C3D">
        <w:tc>
          <w:tcPr>
            <w:tcW w:w="2066" w:type="dxa"/>
            <w:shd w:val="clear" w:color="auto" w:fill="76923C"/>
          </w:tcPr>
          <w:p w:rsidR="0094286D" w:rsidRDefault="0094286D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  <w:shd w:val="clear" w:color="auto" w:fill="76923C"/>
          </w:tcPr>
          <w:p w:rsidR="0094286D" w:rsidRDefault="0094286D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  <w:shd w:val="clear" w:color="auto" w:fill="76923C"/>
          </w:tcPr>
          <w:p w:rsidR="0094286D" w:rsidRDefault="0094286D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 - г</w:t>
            </w:r>
          </w:p>
        </w:tc>
        <w:tc>
          <w:tcPr>
            <w:tcW w:w="1517" w:type="dxa"/>
            <w:shd w:val="clear" w:color="auto" w:fill="76923C"/>
          </w:tcPr>
          <w:p w:rsidR="0094286D" w:rsidRPr="002F5079" w:rsidRDefault="0094286D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76923C"/>
          </w:tcPr>
          <w:p w:rsidR="0094286D" w:rsidRDefault="0094286D" w:rsidP="007550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1.17</w:t>
            </w:r>
          </w:p>
        </w:tc>
        <w:tc>
          <w:tcPr>
            <w:tcW w:w="1612" w:type="dxa"/>
            <w:shd w:val="clear" w:color="auto" w:fill="76923C"/>
          </w:tcPr>
          <w:p w:rsidR="0094286D" w:rsidRDefault="0094286D" w:rsidP="00C11E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6958D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580653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Стимулотон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Сертралін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B7105B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 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0A790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 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0A790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Стрептоцид</w:t>
            </w:r>
          </w:p>
        </w:tc>
        <w:tc>
          <w:tcPr>
            <w:tcW w:w="2216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Сульфаніламід</w:t>
            </w:r>
          </w:p>
        </w:tc>
        <w:tc>
          <w:tcPr>
            <w:tcW w:w="1289" w:type="dxa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300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581342" w:rsidRDefault="0094286D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Строфантин 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Уабаїн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1F5C2B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Строфантин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Уабаїн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Уабаїн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B7105B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</w:p>
        </w:tc>
        <w:tc>
          <w:tcPr>
            <w:tcW w:w="2216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Хлоропіраміну гідрохлорид</w:t>
            </w:r>
          </w:p>
        </w:tc>
        <w:tc>
          <w:tcPr>
            <w:tcW w:w="1289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2%</w:t>
            </w:r>
          </w:p>
        </w:tc>
        <w:tc>
          <w:tcPr>
            <w:tcW w:w="1517" w:type="dxa"/>
          </w:tcPr>
          <w:p w:rsidR="0094286D" w:rsidRPr="002F5079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BD38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4286D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</w:p>
        </w:tc>
        <w:tc>
          <w:tcPr>
            <w:tcW w:w="2216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Хлоропіраміну гідрохлорид</w:t>
            </w:r>
          </w:p>
        </w:tc>
        <w:tc>
          <w:tcPr>
            <w:tcW w:w="1289" w:type="dxa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</w:tcPr>
          <w:p w:rsidR="0094286D" w:rsidRPr="002F5079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4286D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2DBDB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</w:p>
          <w:p w:rsidR="0094286D" w:rsidRPr="009B06B7" w:rsidRDefault="0094286D" w:rsidP="009B06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DBDB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</w:p>
        </w:tc>
        <w:tc>
          <w:tcPr>
            <w:tcW w:w="1289" w:type="dxa"/>
            <w:shd w:val="clear" w:color="auto" w:fill="F2DBDB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0,2%</w:t>
            </w:r>
          </w:p>
        </w:tc>
        <w:tc>
          <w:tcPr>
            <w:tcW w:w="1517" w:type="dxa"/>
            <w:shd w:val="clear" w:color="auto" w:fill="F2DBDB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94286D" w:rsidRPr="007E7CA6" w:rsidRDefault="0094286D" w:rsidP="005411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  <w:shd w:val="clear" w:color="auto" w:fill="F2DBDB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2DBDB"/>
          </w:tcPr>
          <w:p w:rsidR="0094286D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</w:p>
          <w:p w:rsidR="0094286D" w:rsidRPr="009B06B7" w:rsidRDefault="0094286D" w:rsidP="00C244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shd w:val="clear" w:color="auto" w:fill="F2DBDB"/>
          </w:tcPr>
          <w:p w:rsidR="0094286D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</w:p>
        </w:tc>
        <w:tc>
          <w:tcPr>
            <w:tcW w:w="1289" w:type="dxa"/>
            <w:shd w:val="clear" w:color="auto" w:fill="F2DBDB"/>
          </w:tcPr>
          <w:p w:rsidR="0094286D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0,2%</w:t>
            </w:r>
          </w:p>
        </w:tc>
        <w:tc>
          <w:tcPr>
            <w:tcW w:w="1517" w:type="dxa"/>
            <w:shd w:val="clear" w:color="auto" w:fill="F2DBDB"/>
          </w:tcPr>
          <w:p w:rsidR="0094286D" w:rsidRPr="002F5079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94286D" w:rsidRPr="007E7CA6" w:rsidRDefault="0094286D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612" w:type="dxa"/>
            <w:shd w:val="clear" w:color="auto" w:fill="F2DBDB"/>
          </w:tcPr>
          <w:p w:rsidR="0094286D" w:rsidRDefault="0094286D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450</w:t>
            </w:r>
          </w:p>
        </w:tc>
        <w:tc>
          <w:tcPr>
            <w:tcW w:w="1612" w:type="dxa"/>
          </w:tcPr>
          <w:p w:rsidR="0094286D" w:rsidRPr="002F507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45414A" w:rsidRDefault="0094286D" w:rsidP="00BE15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612" w:type="dxa"/>
          </w:tcPr>
          <w:p w:rsidR="0094286D" w:rsidRPr="002F5079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FFFF"/>
          </w:tcPr>
          <w:p w:rsidR="0094286D" w:rsidRPr="002F5079" w:rsidRDefault="0094286D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  <w:shd w:val="clear" w:color="auto" w:fill="CCFFFF"/>
          </w:tcPr>
          <w:p w:rsidR="0094286D" w:rsidRPr="002F5079" w:rsidRDefault="0094286D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  <w:shd w:val="clear" w:color="auto" w:fill="CCFFFF"/>
          </w:tcPr>
          <w:p w:rsidR="0094286D" w:rsidRPr="002F5079" w:rsidRDefault="0094286D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-1%</w:t>
            </w:r>
          </w:p>
        </w:tc>
        <w:tc>
          <w:tcPr>
            <w:tcW w:w="1517" w:type="dxa"/>
            <w:shd w:val="clear" w:color="auto" w:fill="CCFFFF"/>
          </w:tcPr>
          <w:p w:rsidR="0094286D" w:rsidRPr="002F5079" w:rsidRDefault="0094286D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4286D" w:rsidRPr="00461D94" w:rsidRDefault="0094286D" w:rsidP="00333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FFFF"/>
          </w:tcPr>
          <w:p w:rsidR="0094286D" w:rsidRDefault="0094286D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CCFFFF"/>
          </w:tcPr>
          <w:p w:rsidR="0094286D" w:rsidRPr="002F5079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  <w:shd w:val="clear" w:color="auto" w:fill="CCFFFF"/>
          </w:tcPr>
          <w:p w:rsidR="0094286D" w:rsidRPr="002F5079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  <w:shd w:val="clear" w:color="auto" w:fill="CCFFFF"/>
          </w:tcPr>
          <w:p w:rsidR="0094286D" w:rsidRPr="002F5079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-1%</w:t>
            </w:r>
          </w:p>
        </w:tc>
        <w:tc>
          <w:tcPr>
            <w:tcW w:w="1517" w:type="dxa"/>
            <w:shd w:val="clear" w:color="auto" w:fill="CCFFFF"/>
          </w:tcPr>
          <w:p w:rsidR="0094286D" w:rsidRPr="002F5079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94286D" w:rsidRPr="00461D94" w:rsidRDefault="0094286D" w:rsidP="00C2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CCFFFF"/>
          </w:tcPr>
          <w:p w:rsidR="0094286D" w:rsidRDefault="0094286D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Хлоргексидин</w:t>
            </w:r>
          </w:p>
        </w:tc>
        <w:tc>
          <w:tcPr>
            <w:tcW w:w="2216" w:type="dxa"/>
          </w:tcPr>
          <w:p w:rsidR="0094286D" w:rsidRDefault="0094286D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Хлоргексидин біглюконат</w:t>
            </w:r>
          </w:p>
        </w:tc>
        <w:tc>
          <w:tcPr>
            <w:tcW w:w="1289" w:type="dxa"/>
          </w:tcPr>
          <w:p w:rsidR="0094286D" w:rsidRDefault="0094286D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0,05%</w:t>
            </w:r>
          </w:p>
        </w:tc>
        <w:tc>
          <w:tcPr>
            <w:tcW w:w="1517" w:type="dxa"/>
          </w:tcPr>
          <w:p w:rsidR="0094286D" w:rsidRPr="002F5079" w:rsidRDefault="0094286D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7B70D2" w:rsidRDefault="0094286D" w:rsidP="000E6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94286D" w:rsidRDefault="0094286D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Default="0094286D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Ціанокоболамін</w:t>
            </w:r>
          </w:p>
        </w:tc>
        <w:tc>
          <w:tcPr>
            <w:tcW w:w="2216" w:type="dxa"/>
          </w:tcPr>
          <w:p w:rsidR="0094286D" w:rsidRDefault="0094286D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Ціанокоболамін</w:t>
            </w:r>
          </w:p>
        </w:tc>
        <w:tc>
          <w:tcPr>
            <w:tcW w:w="1289" w:type="dxa"/>
          </w:tcPr>
          <w:p w:rsidR="0094286D" w:rsidRDefault="0094286D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0.05% - 1.0</w:t>
            </w:r>
          </w:p>
        </w:tc>
        <w:tc>
          <w:tcPr>
            <w:tcW w:w="1517" w:type="dxa"/>
          </w:tcPr>
          <w:p w:rsidR="0094286D" w:rsidRPr="002F5079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7B70D2" w:rsidRDefault="0094286D" w:rsidP="000E6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612" w:type="dxa"/>
          </w:tcPr>
          <w:p w:rsidR="0094286D" w:rsidRDefault="0094286D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21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1000 мг</w:t>
            </w:r>
          </w:p>
        </w:tc>
        <w:tc>
          <w:tcPr>
            <w:tcW w:w="1517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4286D" w:rsidRPr="009B06B7" w:rsidRDefault="0094286D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6B7">
              <w:rPr>
                <w:rFonts w:ascii="Times New Roman" w:hAnsi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2" w:type="dxa"/>
          </w:tcPr>
          <w:p w:rsidR="0094286D" w:rsidRPr="002F5079" w:rsidRDefault="0094286D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2021  </w:t>
            </w:r>
          </w:p>
          <w:p w:rsidR="0094286D" w:rsidRPr="002F5079" w:rsidRDefault="0094286D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21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1000 мг</w:t>
            </w:r>
          </w:p>
        </w:tc>
        <w:tc>
          <w:tcPr>
            <w:tcW w:w="1517" w:type="dxa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4286D" w:rsidRPr="00B7105B" w:rsidRDefault="0094286D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4700</w:t>
            </w:r>
          </w:p>
        </w:tc>
        <w:tc>
          <w:tcPr>
            <w:tcW w:w="1612" w:type="dxa"/>
          </w:tcPr>
          <w:p w:rsidR="0094286D" w:rsidRPr="002F5079" w:rsidRDefault="0094286D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286D" w:rsidRPr="002F5079" w:rsidRDefault="0094286D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Ципрофлоксацин </w:t>
            </w:r>
          </w:p>
        </w:tc>
        <w:tc>
          <w:tcPr>
            <w:tcW w:w="221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 гідрохлорид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B2A9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94286D" w:rsidRPr="002F507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4286D" w:rsidRPr="002F5079" w:rsidTr="00CC5D32">
        <w:tc>
          <w:tcPr>
            <w:tcW w:w="206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Ципрофлоксацин </w:t>
            </w:r>
          </w:p>
        </w:tc>
        <w:tc>
          <w:tcPr>
            <w:tcW w:w="2216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 гідрохлорид</w:t>
            </w:r>
          </w:p>
        </w:tc>
        <w:tc>
          <w:tcPr>
            <w:tcW w:w="1289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</w:tcPr>
          <w:p w:rsidR="0094286D" w:rsidRPr="002F5079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94286D" w:rsidRPr="009B2A9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94286D" w:rsidRPr="002F5079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94286D" w:rsidRPr="002F5079" w:rsidTr="0067761B">
        <w:tc>
          <w:tcPr>
            <w:tcW w:w="2066" w:type="dxa"/>
            <w:shd w:val="clear" w:color="auto" w:fill="92D050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2216" w:type="dxa"/>
            <w:shd w:val="clear" w:color="auto" w:fill="92D050"/>
          </w:tcPr>
          <w:p w:rsidR="0094286D" w:rsidRDefault="0094286D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94286D" w:rsidRPr="002F5079" w:rsidRDefault="0094286D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92D050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1% - 1,0</w:t>
            </w:r>
          </w:p>
        </w:tc>
        <w:tc>
          <w:tcPr>
            <w:tcW w:w="1517" w:type="dxa"/>
            <w:shd w:val="clear" w:color="auto" w:fill="92D050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4286D" w:rsidRDefault="0094286D" w:rsidP="00E50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92D050"/>
          </w:tcPr>
          <w:p w:rsidR="0094286D" w:rsidRDefault="0094286D" w:rsidP="00C83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94286D" w:rsidRPr="002F5079" w:rsidTr="0067761B">
        <w:tc>
          <w:tcPr>
            <w:tcW w:w="2066" w:type="dxa"/>
            <w:shd w:val="clear" w:color="auto" w:fill="92D050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94286D" w:rsidRPr="002F5079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4286D" w:rsidRPr="000A790D" w:rsidRDefault="0094286D" w:rsidP="008E4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612" w:type="dxa"/>
            <w:shd w:val="clear" w:color="auto" w:fill="92D050"/>
          </w:tcPr>
          <w:p w:rsidR="0094286D" w:rsidRPr="002F5079" w:rsidRDefault="0094286D" w:rsidP="00F86DC1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05.2020 </w:t>
            </w:r>
          </w:p>
          <w:p w:rsidR="0094286D" w:rsidRPr="002F5079" w:rsidRDefault="0094286D" w:rsidP="00247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67761B">
        <w:tc>
          <w:tcPr>
            <w:tcW w:w="2066" w:type="dxa"/>
            <w:shd w:val="clear" w:color="auto" w:fill="92D050"/>
          </w:tcPr>
          <w:p w:rsidR="0094286D" w:rsidRPr="002F5079" w:rsidRDefault="0094286D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94286D" w:rsidRPr="002F5079" w:rsidRDefault="0094286D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94286D" w:rsidRPr="002F5079" w:rsidRDefault="0094286D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94286D" w:rsidRPr="002F5079" w:rsidRDefault="0094286D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4286D" w:rsidRPr="000A790D" w:rsidRDefault="0094286D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92D050"/>
          </w:tcPr>
          <w:p w:rsidR="0094286D" w:rsidRPr="002F5079" w:rsidRDefault="0094286D" w:rsidP="00330BBE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.2020 </w:t>
            </w:r>
          </w:p>
          <w:p w:rsidR="0094286D" w:rsidRPr="002F5079" w:rsidRDefault="0094286D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67761B">
        <w:tc>
          <w:tcPr>
            <w:tcW w:w="2066" w:type="dxa"/>
            <w:shd w:val="clear" w:color="auto" w:fill="92D050"/>
          </w:tcPr>
          <w:p w:rsidR="0094286D" w:rsidRPr="002F5079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94286D" w:rsidRPr="002F5079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94286D" w:rsidRPr="002F5079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94286D" w:rsidRPr="002F5079" w:rsidRDefault="0094286D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4286D" w:rsidRPr="000A790D" w:rsidRDefault="0094286D" w:rsidP="000D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431</w:t>
            </w:r>
          </w:p>
        </w:tc>
        <w:tc>
          <w:tcPr>
            <w:tcW w:w="1612" w:type="dxa"/>
            <w:shd w:val="clear" w:color="auto" w:fill="92D050"/>
          </w:tcPr>
          <w:p w:rsidR="0094286D" w:rsidRPr="002F5079" w:rsidRDefault="0094286D" w:rsidP="005E740B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4286D" w:rsidRPr="002F5079" w:rsidRDefault="0094286D" w:rsidP="005E7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67761B">
        <w:tc>
          <w:tcPr>
            <w:tcW w:w="2066" w:type="dxa"/>
            <w:shd w:val="clear" w:color="auto" w:fill="92D050"/>
          </w:tcPr>
          <w:p w:rsidR="0094286D" w:rsidRPr="002F5079" w:rsidRDefault="0094286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94286D" w:rsidRPr="002F5079" w:rsidRDefault="0094286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94286D" w:rsidRPr="002F5079" w:rsidRDefault="0094286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94286D" w:rsidRPr="002F5079" w:rsidRDefault="0094286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4286D" w:rsidRPr="000A790D" w:rsidRDefault="0094286D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  <w:shd w:val="clear" w:color="auto" w:fill="92D050"/>
          </w:tcPr>
          <w:p w:rsidR="0094286D" w:rsidRPr="002F5079" w:rsidRDefault="0094286D" w:rsidP="00EF4A2D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4286D" w:rsidRPr="002F5079" w:rsidRDefault="0094286D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67761B">
        <w:tc>
          <w:tcPr>
            <w:tcW w:w="2066" w:type="dxa"/>
            <w:shd w:val="clear" w:color="auto" w:fill="92D050"/>
          </w:tcPr>
          <w:p w:rsidR="0094286D" w:rsidRPr="002F5079" w:rsidRDefault="0094286D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94286D" w:rsidRPr="002F5079" w:rsidRDefault="0094286D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94286D" w:rsidRPr="002F5079" w:rsidRDefault="0094286D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94286D" w:rsidRPr="002F5079" w:rsidRDefault="0094286D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4286D" w:rsidRPr="00C0237A" w:rsidRDefault="0094286D" w:rsidP="00B50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4750</w:t>
            </w:r>
          </w:p>
        </w:tc>
        <w:tc>
          <w:tcPr>
            <w:tcW w:w="1612" w:type="dxa"/>
            <w:shd w:val="clear" w:color="auto" w:fill="92D050"/>
          </w:tcPr>
          <w:p w:rsidR="0094286D" w:rsidRDefault="0094286D" w:rsidP="00FB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08.2021 </w:t>
            </w:r>
          </w:p>
        </w:tc>
      </w:tr>
      <w:tr w:rsidR="0094286D" w:rsidRPr="002F5079" w:rsidTr="0067761B">
        <w:tc>
          <w:tcPr>
            <w:tcW w:w="2066" w:type="dxa"/>
            <w:shd w:val="clear" w:color="auto" w:fill="92D050"/>
          </w:tcPr>
          <w:p w:rsidR="0094286D" w:rsidRPr="002F5079" w:rsidRDefault="0094286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94286D" w:rsidRPr="002F5079" w:rsidRDefault="0094286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94286D" w:rsidRPr="002F5079" w:rsidRDefault="0094286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94286D" w:rsidRPr="002F5079" w:rsidRDefault="0094286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4286D" w:rsidRPr="00C0237A" w:rsidRDefault="0094286D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92D050"/>
          </w:tcPr>
          <w:p w:rsidR="0094286D" w:rsidRDefault="0094286D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09.2021 </w:t>
            </w:r>
          </w:p>
        </w:tc>
      </w:tr>
      <w:tr w:rsidR="0094286D" w:rsidRPr="002F5079" w:rsidTr="0067761B">
        <w:tc>
          <w:tcPr>
            <w:tcW w:w="2066" w:type="dxa"/>
            <w:shd w:val="clear" w:color="auto" w:fill="92D050"/>
          </w:tcPr>
          <w:p w:rsidR="0094286D" w:rsidRPr="002F5079" w:rsidRDefault="0094286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94286D" w:rsidRPr="002F5079" w:rsidRDefault="0094286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94286D" w:rsidRPr="002F5079" w:rsidRDefault="0094286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94286D" w:rsidRPr="002F5079" w:rsidRDefault="0094286D" w:rsidP="00EF4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4286D" w:rsidRPr="00C0237A" w:rsidRDefault="0094286D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5000</w:t>
            </w:r>
          </w:p>
        </w:tc>
        <w:tc>
          <w:tcPr>
            <w:tcW w:w="1612" w:type="dxa"/>
            <w:shd w:val="clear" w:color="auto" w:fill="92D050"/>
          </w:tcPr>
          <w:p w:rsidR="0094286D" w:rsidRDefault="0094286D" w:rsidP="00EF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06.2021 </w:t>
            </w:r>
          </w:p>
        </w:tc>
      </w:tr>
      <w:tr w:rsidR="0094286D" w:rsidRPr="002F5079" w:rsidTr="0067761B">
        <w:tc>
          <w:tcPr>
            <w:tcW w:w="2066" w:type="dxa"/>
            <w:shd w:val="clear" w:color="auto" w:fill="92D050"/>
          </w:tcPr>
          <w:p w:rsidR="0094286D" w:rsidRPr="002F5079" w:rsidRDefault="0094286D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94286D" w:rsidRPr="002F5079" w:rsidRDefault="0094286D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94286D" w:rsidRPr="002F5079" w:rsidRDefault="0094286D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94286D" w:rsidRPr="002F5079" w:rsidRDefault="0094286D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4286D" w:rsidRPr="00C0237A" w:rsidRDefault="0094286D" w:rsidP="0070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2372</w:t>
            </w:r>
          </w:p>
        </w:tc>
        <w:tc>
          <w:tcPr>
            <w:tcW w:w="1612" w:type="dxa"/>
            <w:shd w:val="clear" w:color="auto" w:fill="92D050"/>
          </w:tcPr>
          <w:p w:rsidR="0094286D" w:rsidRDefault="0094286D" w:rsidP="00D33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4286D" w:rsidRPr="002F5079" w:rsidTr="0067761B">
        <w:tc>
          <w:tcPr>
            <w:tcW w:w="2066" w:type="dxa"/>
            <w:shd w:val="clear" w:color="auto" w:fill="92D050"/>
          </w:tcPr>
          <w:p w:rsidR="0094286D" w:rsidRPr="002F5079" w:rsidRDefault="0094286D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Циклодол</w:t>
            </w:r>
          </w:p>
        </w:tc>
        <w:tc>
          <w:tcPr>
            <w:tcW w:w="2216" w:type="dxa"/>
            <w:shd w:val="clear" w:color="auto" w:fill="92D050"/>
          </w:tcPr>
          <w:p w:rsidR="0094286D" w:rsidRPr="002F5079" w:rsidRDefault="0094286D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Тригексифенідилу гідрохлорид</w:t>
            </w:r>
          </w:p>
        </w:tc>
        <w:tc>
          <w:tcPr>
            <w:tcW w:w="1289" w:type="dxa"/>
            <w:shd w:val="clear" w:color="auto" w:fill="92D050"/>
          </w:tcPr>
          <w:p w:rsidR="0094286D" w:rsidRPr="002F5079" w:rsidRDefault="0094286D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0,02 мг</w:t>
            </w:r>
          </w:p>
        </w:tc>
        <w:tc>
          <w:tcPr>
            <w:tcW w:w="1517" w:type="dxa"/>
            <w:shd w:val="clear" w:color="auto" w:fill="92D050"/>
          </w:tcPr>
          <w:p w:rsidR="0094286D" w:rsidRPr="002F5079" w:rsidRDefault="0094286D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94286D" w:rsidRPr="00B7105B" w:rsidRDefault="0094286D" w:rsidP="00745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92D050"/>
          </w:tcPr>
          <w:p w:rsidR="0094286D" w:rsidRDefault="0094286D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  <w:p w:rsidR="0094286D" w:rsidRPr="002F5079" w:rsidRDefault="0094286D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  <w:shd w:val="clear" w:color="auto" w:fill="FFFF00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2216" w:type="dxa"/>
            <w:shd w:val="clear" w:color="auto" w:fill="FFFF00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10 мг</w:t>
            </w:r>
          </w:p>
        </w:tc>
        <w:tc>
          <w:tcPr>
            <w:tcW w:w="1517" w:type="dxa"/>
            <w:shd w:val="clear" w:color="auto" w:fill="FFFF00"/>
          </w:tcPr>
          <w:p w:rsidR="0094286D" w:rsidRPr="00D62159" w:rsidRDefault="0094286D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94286D" w:rsidRPr="00D62159" w:rsidRDefault="0094286D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94286D" w:rsidRDefault="0094286D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210</w:t>
            </w:r>
          </w:p>
        </w:tc>
        <w:tc>
          <w:tcPr>
            <w:tcW w:w="1612" w:type="dxa"/>
            <w:shd w:val="clear" w:color="auto" w:fill="FFFF00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01.2020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FFF00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2216" w:type="dxa"/>
            <w:shd w:val="clear" w:color="auto" w:fill="FFFF00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40 мг</w:t>
            </w:r>
          </w:p>
        </w:tc>
        <w:tc>
          <w:tcPr>
            <w:tcW w:w="1517" w:type="dxa"/>
            <w:shd w:val="clear" w:color="auto" w:fill="FFFF00"/>
          </w:tcPr>
          <w:p w:rsidR="0094286D" w:rsidRPr="00D62159" w:rsidRDefault="0094286D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94286D" w:rsidRPr="00D62159" w:rsidRDefault="0094286D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94286D" w:rsidRDefault="0094286D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495</w:t>
            </w:r>
          </w:p>
        </w:tc>
        <w:tc>
          <w:tcPr>
            <w:tcW w:w="1612" w:type="dxa"/>
            <w:shd w:val="clear" w:color="auto" w:fill="FFFF00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FFF00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Вальпроком Хроно</w:t>
            </w:r>
          </w:p>
        </w:tc>
        <w:tc>
          <w:tcPr>
            <w:tcW w:w="2216" w:type="dxa"/>
            <w:shd w:val="clear" w:color="auto" w:fill="FFFF00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натрію, Вальпроєва кислота</w:t>
            </w:r>
          </w:p>
        </w:tc>
        <w:tc>
          <w:tcPr>
            <w:tcW w:w="1289" w:type="dxa"/>
            <w:shd w:val="clear" w:color="auto" w:fill="FFFF00"/>
          </w:tcPr>
          <w:p w:rsidR="0094286D" w:rsidRDefault="0094286D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  <w:shd w:val="clear" w:color="auto" w:fill="FFFF00"/>
          </w:tcPr>
          <w:p w:rsidR="0094286D" w:rsidRPr="00D62159" w:rsidRDefault="0094286D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94286D" w:rsidRPr="00D62159" w:rsidRDefault="0094286D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94286D" w:rsidRDefault="0094286D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4770</w:t>
            </w:r>
          </w:p>
        </w:tc>
        <w:tc>
          <w:tcPr>
            <w:tcW w:w="1612" w:type="dxa"/>
            <w:shd w:val="clear" w:color="auto" w:fill="FFFF00"/>
          </w:tcPr>
          <w:p w:rsidR="0094286D" w:rsidRDefault="0094286D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FFF00"/>
          </w:tcPr>
          <w:p w:rsidR="0094286D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Вальпроком 300 Хроно</w:t>
            </w:r>
          </w:p>
        </w:tc>
        <w:tc>
          <w:tcPr>
            <w:tcW w:w="2216" w:type="dxa"/>
            <w:shd w:val="clear" w:color="auto" w:fill="FFFF00"/>
          </w:tcPr>
          <w:p w:rsidR="0094286D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натрію, Вальпроєва кислота</w:t>
            </w:r>
          </w:p>
        </w:tc>
        <w:tc>
          <w:tcPr>
            <w:tcW w:w="1289" w:type="dxa"/>
            <w:shd w:val="clear" w:color="auto" w:fill="FFFF00"/>
          </w:tcPr>
          <w:p w:rsidR="0094286D" w:rsidRDefault="0094286D" w:rsidP="00C2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300 мг</w:t>
            </w:r>
          </w:p>
        </w:tc>
        <w:tc>
          <w:tcPr>
            <w:tcW w:w="1517" w:type="dxa"/>
            <w:shd w:val="clear" w:color="auto" w:fill="FFFF00"/>
          </w:tcPr>
          <w:p w:rsidR="0094286D" w:rsidRPr="00D62159" w:rsidRDefault="0094286D" w:rsidP="00C244D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94286D" w:rsidRDefault="0094286D" w:rsidP="00C24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7900</w:t>
            </w:r>
          </w:p>
        </w:tc>
        <w:tc>
          <w:tcPr>
            <w:tcW w:w="1612" w:type="dxa"/>
            <w:shd w:val="clear" w:color="auto" w:fill="FFFF00"/>
          </w:tcPr>
          <w:p w:rsidR="0094286D" w:rsidRDefault="0094286D" w:rsidP="00C244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10.2022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FFF00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 сироп</w:t>
            </w:r>
          </w:p>
        </w:tc>
        <w:tc>
          <w:tcPr>
            <w:tcW w:w="2216" w:type="dxa"/>
            <w:shd w:val="clear" w:color="auto" w:fill="FFFF00"/>
          </w:tcPr>
          <w:p w:rsidR="0094286D" w:rsidRDefault="0094286D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  <w:shd w:val="clear" w:color="auto" w:fill="FFFF00"/>
          </w:tcPr>
          <w:p w:rsidR="0094286D" w:rsidRPr="00481BEE" w:rsidRDefault="0094286D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1BEE">
              <w:rPr>
                <w:rFonts w:ascii="Times New Roman" w:hAnsi="Times New Roman"/>
                <w:sz w:val="20"/>
                <w:szCs w:val="20"/>
              </w:rPr>
              <w:t>Фл. - 57,64 мг/мл – 150 мл</w:t>
            </w:r>
          </w:p>
        </w:tc>
        <w:tc>
          <w:tcPr>
            <w:tcW w:w="1517" w:type="dxa"/>
            <w:shd w:val="clear" w:color="auto" w:fill="FFFF00"/>
          </w:tcPr>
          <w:p w:rsidR="0094286D" w:rsidRPr="00D62159" w:rsidRDefault="0094286D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94286D" w:rsidRPr="00D62159" w:rsidRDefault="0094286D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94286D" w:rsidRDefault="0094286D" w:rsidP="00CB46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16000</w:t>
            </w:r>
          </w:p>
        </w:tc>
        <w:tc>
          <w:tcPr>
            <w:tcW w:w="1612" w:type="dxa"/>
            <w:shd w:val="clear" w:color="auto" w:fill="FFFF00"/>
          </w:tcPr>
          <w:p w:rsidR="0094286D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  <w:p w:rsidR="0094286D" w:rsidRDefault="0094286D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86D" w:rsidRPr="002F5079" w:rsidTr="00CC5D32">
        <w:tc>
          <w:tcPr>
            <w:tcW w:w="2066" w:type="dxa"/>
            <w:shd w:val="clear" w:color="auto" w:fill="FFFF00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Топіромакс</w:t>
            </w:r>
          </w:p>
        </w:tc>
        <w:tc>
          <w:tcPr>
            <w:tcW w:w="2216" w:type="dxa"/>
            <w:shd w:val="clear" w:color="auto" w:fill="FFFF00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Топірамат</w:t>
            </w:r>
          </w:p>
        </w:tc>
        <w:tc>
          <w:tcPr>
            <w:tcW w:w="1289" w:type="dxa"/>
            <w:shd w:val="clear" w:color="auto" w:fill="FFFF00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00"/>
          </w:tcPr>
          <w:p w:rsidR="0094286D" w:rsidRPr="00D62159" w:rsidRDefault="0094286D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94286D" w:rsidRPr="00D62159" w:rsidRDefault="0094286D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94286D" w:rsidRDefault="0094286D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600</w:t>
            </w:r>
          </w:p>
        </w:tc>
        <w:tc>
          <w:tcPr>
            <w:tcW w:w="1612" w:type="dxa"/>
            <w:shd w:val="clear" w:color="auto" w:fill="FFFF00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FFF00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10 мг</w:t>
            </w:r>
          </w:p>
        </w:tc>
        <w:tc>
          <w:tcPr>
            <w:tcW w:w="1517" w:type="dxa"/>
            <w:shd w:val="clear" w:color="auto" w:fill="FFFF00"/>
          </w:tcPr>
          <w:p w:rsidR="0094286D" w:rsidRPr="00D62159" w:rsidRDefault="0094286D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94286D" w:rsidRDefault="0094286D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5430</w:t>
            </w:r>
          </w:p>
        </w:tc>
        <w:tc>
          <w:tcPr>
            <w:tcW w:w="1612" w:type="dxa"/>
            <w:shd w:val="clear" w:color="auto" w:fill="FFFF00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FFF00"/>
          </w:tcPr>
          <w:p w:rsidR="0094286D" w:rsidRDefault="0094286D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94286D" w:rsidRDefault="0094286D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94286D" w:rsidRDefault="0094286D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18 мг</w:t>
            </w:r>
          </w:p>
        </w:tc>
        <w:tc>
          <w:tcPr>
            <w:tcW w:w="1517" w:type="dxa"/>
            <w:shd w:val="clear" w:color="auto" w:fill="FFFF00"/>
          </w:tcPr>
          <w:p w:rsidR="0094286D" w:rsidRPr="00D62159" w:rsidRDefault="0094286D" w:rsidP="0022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94286D" w:rsidRDefault="0094286D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1650</w:t>
            </w:r>
          </w:p>
        </w:tc>
        <w:tc>
          <w:tcPr>
            <w:tcW w:w="1612" w:type="dxa"/>
            <w:shd w:val="clear" w:color="auto" w:fill="FFFF00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FFF00"/>
          </w:tcPr>
          <w:p w:rsidR="0094286D" w:rsidRDefault="0094286D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94286D" w:rsidRDefault="0094286D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94286D" w:rsidRDefault="0094286D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25 мг</w:t>
            </w:r>
          </w:p>
        </w:tc>
        <w:tc>
          <w:tcPr>
            <w:tcW w:w="1517" w:type="dxa"/>
            <w:shd w:val="clear" w:color="auto" w:fill="FFFF00"/>
          </w:tcPr>
          <w:p w:rsidR="0094286D" w:rsidRPr="00D62159" w:rsidRDefault="0094286D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94286D" w:rsidRDefault="0094286D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750</w:t>
            </w:r>
          </w:p>
        </w:tc>
        <w:tc>
          <w:tcPr>
            <w:tcW w:w="1612" w:type="dxa"/>
            <w:shd w:val="clear" w:color="auto" w:fill="FFFF00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94286D" w:rsidRPr="002F5079" w:rsidTr="00CC5D32">
        <w:tc>
          <w:tcPr>
            <w:tcW w:w="2066" w:type="dxa"/>
            <w:shd w:val="clear" w:color="auto" w:fill="FFFF00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2216" w:type="dxa"/>
            <w:shd w:val="clear" w:color="auto" w:fill="FFFF00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1289" w:type="dxa"/>
            <w:shd w:val="clear" w:color="auto" w:fill="FFFF00"/>
          </w:tcPr>
          <w:p w:rsidR="0094286D" w:rsidRDefault="0094286D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1мг</w:t>
            </w:r>
          </w:p>
        </w:tc>
        <w:tc>
          <w:tcPr>
            <w:tcW w:w="1517" w:type="dxa"/>
            <w:shd w:val="clear" w:color="auto" w:fill="FFFF00"/>
          </w:tcPr>
          <w:p w:rsidR="0094286D" w:rsidRPr="00D62159" w:rsidRDefault="0094286D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94286D" w:rsidRDefault="0094286D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780</w:t>
            </w:r>
          </w:p>
        </w:tc>
        <w:tc>
          <w:tcPr>
            <w:tcW w:w="1612" w:type="dxa"/>
            <w:shd w:val="clear" w:color="auto" w:fill="FFFF00"/>
          </w:tcPr>
          <w:p w:rsidR="0094286D" w:rsidRDefault="0094286D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</w:tbl>
    <w:p w:rsidR="0094286D" w:rsidRDefault="0094286D" w:rsidP="00090FDE">
      <w:pPr>
        <w:spacing w:line="360" w:lineRule="auto"/>
        <w:rPr>
          <w:rFonts w:ascii="Times New Roman" w:hAnsi="Times New Roman"/>
          <w:lang w:val="ru-RU"/>
        </w:rPr>
      </w:pPr>
    </w:p>
    <w:p w:rsidR="0094286D" w:rsidRPr="00972A30" w:rsidRDefault="0094286D" w:rsidP="00090FD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972A30">
        <w:rPr>
          <w:rFonts w:ascii="Times New Roman" w:hAnsi="Times New Roman"/>
          <w:sz w:val="28"/>
          <w:szCs w:val="28"/>
        </w:rPr>
        <w:t>Підготува</w:t>
      </w:r>
      <w:r>
        <w:rPr>
          <w:rFonts w:ascii="Times New Roman" w:hAnsi="Times New Roman"/>
          <w:sz w:val="28"/>
          <w:szCs w:val="28"/>
        </w:rPr>
        <w:t>в</w:t>
      </w:r>
      <w:r w:rsidRPr="00972A30">
        <w:rPr>
          <w:rFonts w:ascii="Times New Roman" w:hAnsi="Times New Roman"/>
          <w:sz w:val="28"/>
          <w:szCs w:val="28"/>
        </w:rPr>
        <w:t>:</w:t>
      </w:r>
    </w:p>
    <w:p w:rsidR="0094286D" w:rsidRPr="00972A30" w:rsidRDefault="0094286D" w:rsidP="0053046B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Головна м/с</w:t>
      </w:r>
      <w:r w:rsidRPr="00972A30">
        <w:rPr>
          <w:rFonts w:ascii="Times New Roman" w:hAnsi="Times New Roman"/>
          <w:sz w:val="28"/>
          <w:szCs w:val="28"/>
        </w:rPr>
        <w:t xml:space="preserve"> ______________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Г. В. Щукіна</w:t>
      </w:r>
    </w:p>
    <w:sectPr w:rsidR="0094286D" w:rsidRPr="00972A30" w:rsidSect="00B417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2072"/>
    <w:rsid w:val="00006061"/>
    <w:rsid w:val="000136EF"/>
    <w:rsid w:val="000137E4"/>
    <w:rsid w:val="00013E5C"/>
    <w:rsid w:val="00015366"/>
    <w:rsid w:val="00015E87"/>
    <w:rsid w:val="0002063C"/>
    <w:rsid w:val="00020A25"/>
    <w:rsid w:val="00024584"/>
    <w:rsid w:val="00026175"/>
    <w:rsid w:val="00026D5C"/>
    <w:rsid w:val="00030333"/>
    <w:rsid w:val="0003063D"/>
    <w:rsid w:val="000335A9"/>
    <w:rsid w:val="00036233"/>
    <w:rsid w:val="0003764D"/>
    <w:rsid w:val="00037839"/>
    <w:rsid w:val="00042AF5"/>
    <w:rsid w:val="00042C03"/>
    <w:rsid w:val="00044492"/>
    <w:rsid w:val="000459D4"/>
    <w:rsid w:val="00050A76"/>
    <w:rsid w:val="000518C7"/>
    <w:rsid w:val="000532B1"/>
    <w:rsid w:val="00056E6D"/>
    <w:rsid w:val="00056E93"/>
    <w:rsid w:val="0006083A"/>
    <w:rsid w:val="00062CD3"/>
    <w:rsid w:val="00063ADF"/>
    <w:rsid w:val="00063EC6"/>
    <w:rsid w:val="000640AC"/>
    <w:rsid w:val="00070E0E"/>
    <w:rsid w:val="000717D6"/>
    <w:rsid w:val="000735AC"/>
    <w:rsid w:val="0007463D"/>
    <w:rsid w:val="0008309C"/>
    <w:rsid w:val="00084C47"/>
    <w:rsid w:val="00085A5F"/>
    <w:rsid w:val="00087129"/>
    <w:rsid w:val="00090FDE"/>
    <w:rsid w:val="0009210E"/>
    <w:rsid w:val="00093438"/>
    <w:rsid w:val="00094A08"/>
    <w:rsid w:val="0009663D"/>
    <w:rsid w:val="000A2BD3"/>
    <w:rsid w:val="000A3EEA"/>
    <w:rsid w:val="000A790D"/>
    <w:rsid w:val="000B4EB3"/>
    <w:rsid w:val="000B642C"/>
    <w:rsid w:val="000C0600"/>
    <w:rsid w:val="000C3AE1"/>
    <w:rsid w:val="000C3D5C"/>
    <w:rsid w:val="000C70EF"/>
    <w:rsid w:val="000C72FF"/>
    <w:rsid w:val="000D36BF"/>
    <w:rsid w:val="000D3FDE"/>
    <w:rsid w:val="000D441C"/>
    <w:rsid w:val="000D46BA"/>
    <w:rsid w:val="000D5A5C"/>
    <w:rsid w:val="000E041F"/>
    <w:rsid w:val="000E0FB3"/>
    <w:rsid w:val="000E1D23"/>
    <w:rsid w:val="000E2CD4"/>
    <w:rsid w:val="000E455B"/>
    <w:rsid w:val="000E620D"/>
    <w:rsid w:val="000E684C"/>
    <w:rsid w:val="000F31FB"/>
    <w:rsid w:val="000F4D0D"/>
    <w:rsid w:val="000F640D"/>
    <w:rsid w:val="001014C1"/>
    <w:rsid w:val="00102A9B"/>
    <w:rsid w:val="00105FA8"/>
    <w:rsid w:val="00107950"/>
    <w:rsid w:val="001106D9"/>
    <w:rsid w:val="00114003"/>
    <w:rsid w:val="001156E7"/>
    <w:rsid w:val="00115E30"/>
    <w:rsid w:val="001200F7"/>
    <w:rsid w:val="0012318C"/>
    <w:rsid w:val="00124365"/>
    <w:rsid w:val="00125317"/>
    <w:rsid w:val="0012734C"/>
    <w:rsid w:val="00127921"/>
    <w:rsid w:val="00130D5C"/>
    <w:rsid w:val="00131726"/>
    <w:rsid w:val="001330DC"/>
    <w:rsid w:val="001336D4"/>
    <w:rsid w:val="001349C2"/>
    <w:rsid w:val="00134CD3"/>
    <w:rsid w:val="001377A1"/>
    <w:rsid w:val="00142389"/>
    <w:rsid w:val="00145033"/>
    <w:rsid w:val="00154246"/>
    <w:rsid w:val="00157ABC"/>
    <w:rsid w:val="00160FE2"/>
    <w:rsid w:val="00161E42"/>
    <w:rsid w:val="00162CA0"/>
    <w:rsid w:val="0016356E"/>
    <w:rsid w:val="001656A6"/>
    <w:rsid w:val="00166419"/>
    <w:rsid w:val="00166486"/>
    <w:rsid w:val="00170411"/>
    <w:rsid w:val="0017193F"/>
    <w:rsid w:val="00172A27"/>
    <w:rsid w:val="00177DD2"/>
    <w:rsid w:val="001805FD"/>
    <w:rsid w:val="00180AB2"/>
    <w:rsid w:val="00182B9E"/>
    <w:rsid w:val="00182C78"/>
    <w:rsid w:val="00183944"/>
    <w:rsid w:val="0018618D"/>
    <w:rsid w:val="001870FE"/>
    <w:rsid w:val="00187368"/>
    <w:rsid w:val="0018756C"/>
    <w:rsid w:val="001919F6"/>
    <w:rsid w:val="00192BFB"/>
    <w:rsid w:val="001930F2"/>
    <w:rsid w:val="00194CD6"/>
    <w:rsid w:val="001A24BB"/>
    <w:rsid w:val="001A32D7"/>
    <w:rsid w:val="001A4DBE"/>
    <w:rsid w:val="001A6277"/>
    <w:rsid w:val="001B265A"/>
    <w:rsid w:val="001B29C3"/>
    <w:rsid w:val="001B2BB7"/>
    <w:rsid w:val="001B48DB"/>
    <w:rsid w:val="001B4A60"/>
    <w:rsid w:val="001B55A2"/>
    <w:rsid w:val="001B5CE9"/>
    <w:rsid w:val="001C1129"/>
    <w:rsid w:val="001C3650"/>
    <w:rsid w:val="001C4AAB"/>
    <w:rsid w:val="001D2373"/>
    <w:rsid w:val="001D42A2"/>
    <w:rsid w:val="001D5723"/>
    <w:rsid w:val="001E09D1"/>
    <w:rsid w:val="001E11BF"/>
    <w:rsid w:val="001E6516"/>
    <w:rsid w:val="001E682C"/>
    <w:rsid w:val="001E7CCD"/>
    <w:rsid w:val="001F1C65"/>
    <w:rsid w:val="001F4FF2"/>
    <w:rsid w:val="001F5762"/>
    <w:rsid w:val="001F5C2B"/>
    <w:rsid w:val="001F638C"/>
    <w:rsid w:val="0020011C"/>
    <w:rsid w:val="0020119B"/>
    <w:rsid w:val="00201656"/>
    <w:rsid w:val="00203599"/>
    <w:rsid w:val="00210710"/>
    <w:rsid w:val="002121B6"/>
    <w:rsid w:val="002156B0"/>
    <w:rsid w:val="0021704C"/>
    <w:rsid w:val="002225B5"/>
    <w:rsid w:val="002250FD"/>
    <w:rsid w:val="00227D93"/>
    <w:rsid w:val="00233A09"/>
    <w:rsid w:val="002419CF"/>
    <w:rsid w:val="00242EFD"/>
    <w:rsid w:val="002440EB"/>
    <w:rsid w:val="0024466F"/>
    <w:rsid w:val="00247345"/>
    <w:rsid w:val="002474D2"/>
    <w:rsid w:val="00250775"/>
    <w:rsid w:val="00253134"/>
    <w:rsid w:val="00253489"/>
    <w:rsid w:val="0025374A"/>
    <w:rsid w:val="002539C8"/>
    <w:rsid w:val="00256C18"/>
    <w:rsid w:val="00263B32"/>
    <w:rsid w:val="00267D02"/>
    <w:rsid w:val="002703F9"/>
    <w:rsid w:val="00271183"/>
    <w:rsid w:val="00271E35"/>
    <w:rsid w:val="00272680"/>
    <w:rsid w:val="002752E2"/>
    <w:rsid w:val="002768F6"/>
    <w:rsid w:val="0027711C"/>
    <w:rsid w:val="00277EDC"/>
    <w:rsid w:val="002817D0"/>
    <w:rsid w:val="00281F4E"/>
    <w:rsid w:val="002824A2"/>
    <w:rsid w:val="00282B7E"/>
    <w:rsid w:val="002857F4"/>
    <w:rsid w:val="00287588"/>
    <w:rsid w:val="002876C0"/>
    <w:rsid w:val="00287B32"/>
    <w:rsid w:val="00296481"/>
    <w:rsid w:val="002A08EE"/>
    <w:rsid w:val="002A2A92"/>
    <w:rsid w:val="002A3192"/>
    <w:rsid w:val="002A3841"/>
    <w:rsid w:val="002A3E5B"/>
    <w:rsid w:val="002A6D0E"/>
    <w:rsid w:val="002A72B6"/>
    <w:rsid w:val="002B02E8"/>
    <w:rsid w:val="002B0B51"/>
    <w:rsid w:val="002B6908"/>
    <w:rsid w:val="002B79FC"/>
    <w:rsid w:val="002B7D0F"/>
    <w:rsid w:val="002B7D92"/>
    <w:rsid w:val="002C3463"/>
    <w:rsid w:val="002C5723"/>
    <w:rsid w:val="002C5A9D"/>
    <w:rsid w:val="002D1A78"/>
    <w:rsid w:val="002D3AE2"/>
    <w:rsid w:val="002D5505"/>
    <w:rsid w:val="002D64DD"/>
    <w:rsid w:val="002D72DA"/>
    <w:rsid w:val="002E0C2B"/>
    <w:rsid w:val="002E184D"/>
    <w:rsid w:val="002E2D64"/>
    <w:rsid w:val="002E76C8"/>
    <w:rsid w:val="002F12BA"/>
    <w:rsid w:val="002F167A"/>
    <w:rsid w:val="002F3785"/>
    <w:rsid w:val="002F3A30"/>
    <w:rsid w:val="002F5079"/>
    <w:rsid w:val="0030167E"/>
    <w:rsid w:val="00301B02"/>
    <w:rsid w:val="00304F66"/>
    <w:rsid w:val="00305685"/>
    <w:rsid w:val="00310BFC"/>
    <w:rsid w:val="003117D4"/>
    <w:rsid w:val="00311D70"/>
    <w:rsid w:val="00312185"/>
    <w:rsid w:val="00312690"/>
    <w:rsid w:val="0031294B"/>
    <w:rsid w:val="00315F81"/>
    <w:rsid w:val="00316A62"/>
    <w:rsid w:val="003172B2"/>
    <w:rsid w:val="0031756E"/>
    <w:rsid w:val="00320ABB"/>
    <w:rsid w:val="00320AE4"/>
    <w:rsid w:val="003235BE"/>
    <w:rsid w:val="003243B9"/>
    <w:rsid w:val="00324614"/>
    <w:rsid w:val="00326E6B"/>
    <w:rsid w:val="003302F0"/>
    <w:rsid w:val="003307D6"/>
    <w:rsid w:val="00330BBE"/>
    <w:rsid w:val="00331476"/>
    <w:rsid w:val="003319E1"/>
    <w:rsid w:val="0033389A"/>
    <w:rsid w:val="00333EDA"/>
    <w:rsid w:val="0034027E"/>
    <w:rsid w:val="00342D5B"/>
    <w:rsid w:val="00347396"/>
    <w:rsid w:val="00353B10"/>
    <w:rsid w:val="00355600"/>
    <w:rsid w:val="00356E0B"/>
    <w:rsid w:val="003577B5"/>
    <w:rsid w:val="003625DA"/>
    <w:rsid w:val="0036559E"/>
    <w:rsid w:val="003664F7"/>
    <w:rsid w:val="003670A7"/>
    <w:rsid w:val="00371380"/>
    <w:rsid w:val="00371CCB"/>
    <w:rsid w:val="00381E6A"/>
    <w:rsid w:val="00384140"/>
    <w:rsid w:val="003852B5"/>
    <w:rsid w:val="003867DC"/>
    <w:rsid w:val="00387F4A"/>
    <w:rsid w:val="003944CB"/>
    <w:rsid w:val="00394B89"/>
    <w:rsid w:val="0039531B"/>
    <w:rsid w:val="00397FF2"/>
    <w:rsid w:val="003A0192"/>
    <w:rsid w:val="003A2B15"/>
    <w:rsid w:val="003A4B3B"/>
    <w:rsid w:val="003A4D1F"/>
    <w:rsid w:val="003A5BAA"/>
    <w:rsid w:val="003B044B"/>
    <w:rsid w:val="003B1966"/>
    <w:rsid w:val="003B3DCB"/>
    <w:rsid w:val="003B75D0"/>
    <w:rsid w:val="003B7D36"/>
    <w:rsid w:val="003C006A"/>
    <w:rsid w:val="003C0DF3"/>
    <w:rsid w:val="003C2534"/>
    <w:rsid w:val="003C2D76"/>
    <w:rsid w:val="003C460C"/>
    <w:rsid w:val="003C5882"/>
    <w:rsid w:val="003C63D6"/>
    <w:rsid w:val="003C6EE4"/>
    <w:rsid w:val="003D4905"/>
    <w:rsid w:val="003D4AE7"/>
    <w:rsid w:val="003D726E"/>
    <w:rsid w:val="003D7701"/>
    <w:rsid w:val="003E0500"/>
    <w:rsid w:val="003E29CA"/>
    <w:rsid w:val="003E2FDB"/>
    <w:rsid w:val="003E4F67"/>
    <w:rsid w:val="003F1BD7"/>
    <w:rsid w:val="003F3254"/>
    <w:rsid w:val="003F60E1"/>
    <w:rsid w:val="003F6AEB"/>
    <w:rsid w:val="003F6B71"/>
    <w:rsid w:val="00400759"/>
    <w:rsid w:val="004011BF"/>
    <w:rsid w:val="00405E36"/>
    <w:rsid w:val="00406DA9"/>
    <w:rsid w:val="004103AE"/>
    <w:rsid w:val="004140AF"/>
    <w:rsid w:val="00417854"/>
    <w:rsid w:val="00417A12"/>
    <w:rsid w:val="00420434"/>
    <w:rsid w:val="00423EF9"/>
    <w:rsid w:val="0042403A"/>
    <w:rsid w:val="00426451"/>
    <w:rsid w:val="00426791"/>
    <w:rsid w:val="0042705B"/>
    <w:rsid w:val="004301C8"/>
    <w:rsid w:val="00432464"/>
    <w:rsid w:val="00437D81"/>
    <w:rsid w:val="0044003E"/>
    <w:rsid w:val="004401ED"/>
    <w:rsid w:val="004435DE"/>
    <w:rsid w:val="00444DD0"/>
    <w:rsid w:val="004456B9"/>
    <w:rsid w:val="004461B0"/>
    <w:rsid w:val="00447501"/>
    <w:rsid w:val="0044767C"/>
    <w:rsid w:val="00447D97"/>
    <w:rsid w:val="004505A8"/>
    <w:rsid w:val="0045271E"/>
    <w:rsid w:val="0045414A"/>
    <w:rsid w:val="0045689A"/>
    <w:rsid w:val="00456C40"/>
    <w:rsid w:val="00461D94"/>
    <w:rsid w:val="00462642"/>
    <w:rsid w:val="00464A36"/>
    <w:rsid w:val="0046727B"/>
    <w:rsid w:val="0047101B"/>
    <w:rsid w:val="004713FE"/>
    <w:rsid w:val="00471AA1"/>
    <w:rsid w:val="00471F54"/>
    <w:rsid w:val="0047480C"/>
    <w:rsid w:val="00474E8A"/>
    <w:rsid w:val="0047622F"/>
    <w:rsid w:val="00476494"/>
    <w:rsid w:val="0047778D"/>
    <w:rsid w:val="00477C01"/>
    <w:rsid w:val="00480D4E"/>
    <w:rsid w:val="00480DA9"/>
    <w:rsid w:val="00481BEE"/>
    <w:rsid w:val="00482378"/>
    <w:rsid w:val="0048470C"/>
    <w:rsid w:val="0048530C"/>
    <w:rsid w:val="00486D24"/>
    <w:rsid w:val="0048760F"/>
    <w:rsid w:val="00487DFC"/>
    <w:rsid w:val="00490E98"/>
    <w:rsid w:val="0049488B"/>
    <w:rsid w:val="004963D4"/>
    <w:rsid w:val="0049719A"/>
    <w:rsid w:val="00497835"/>
    <w:rsid w:val="00497B88"/>
    <w:rsid w:val="004A049E"/>
    <w:rsid w:val="004A3C8B"/>
    <w:rsid w:val="004A4056"/>
    <w:rsid w:val="004A41D0"/>
    <w:rsid w:val="004A4439"/>
    <w:rsid w:val="004A5339"/>
    <w:rsid w:val="004A6A7B"/>
    <w:rsid w:val="004A70C1"/>
    <w:rsid w:val="004B3420"/>
    <w:rsid w:val="004B3663"/>
    <w:rsid w:val="004B68F8"/>
    <w:rsid w:val="004C1FAC"/>
    <w:rsid w:val="004C2B87"/>
    <w:rsid w:val="004C42B7"/>
    <w:rsid w:val="004C56C0"/>
    <w:rsid w:val="004C65BB"/>
    <w:rsid w:val="004C7C97"/>
    <w:rsid w:val="004D003D"/>
    <w:rsid w:val="004D04FC"/>
    <w:rsid w:val="004D228B"/>
    <w:rsid w:val="004D2EC5"/>
    <w:rsid w:val="004D32CA"/>
    <w:rsid w:val="004D4996"/>
    <w:rsid w:val="004D58ED"/>
    <w:rsid w:val="004D5916"/>
    <w:rsid w:val="004D6E9B"/>
    <w:rsid w:val="004E08B6"/>
    <w:rsid w:val="004E3750"/>
    <w:rsid w:val="004E4E0C"/>
    <w:rsid w:val="004E5230"/>
    <w:rsid w:val="004E7F1F"/>
    <w:rsid w:val="004F07F0"/>
    <w:rsid w:val="004F0B4F"/>
    <w:rsid w:val="004F1401"/>
    <w:rsid w:val="004F2E4A"/>
    <w:rsid w:val="004F6758"/>
    <w:rsid w:val="004F7A7E"/>
    <w:rsid w:val="005003EE"/>
    <w:rsid w:val="005004F0"/>
    <w:rsid w:val="00502130"/>
    <w:rsid w:val="00506CAD"/>
    <w:rsid w:val="00510557"/>
    <w:rsid w:val="00510D67"/>
    <w:rsid w:val="00516375"/>
    <w:rsid w:val="0052273F"/>
    <w:rsid w:val="005227F1"/>
    <w:rsid w:val="00523C74"/>
    <w:rsid w:val="00524CA0"/>
    <w:rsid w:val="00525D80"/>
    <w:rsid w:val="00526FAD"/>
    <w:rsid w:val="00527E56"/>
    <w:rsid w:val="0053046B"/>
    <w:rsid w:val="005306F6"/>
    <w:rsid w:val="0053401A"/>
    <w:rsid w:val="00535925"/>
    <w:rsid w:val="00537217"/>
    <w:rsid w:val="0054114E"/>
    <w:rsid w:val="00542B37"/>
    <w:rsid w:val="00542BBE"/>
    <w:rsid w:val="0054414E"/>
    <w:rsid w:val="00545DAD"/>
    <w:rsid w:val="00546E60"/>
    <w:rsid w:val="0055013A"/>
    <w:rsid w:val="0055098A"/>
    <w:rsid w:val="00551735"/>
    <w:rsid w:val="0055672A"/>
    <w:rsid w:val="005570A2"/>
    <w:rsid w:val="0056094D"/>
    <w:rsid w:val="00564D6E"/>
    <w:rsid w:val="00564F60"/>
    <w:rsid w:val="00565190"/>
    <w:rsid w:val="005666CF"/>
    <w:rsid w:val="00567B0C"/>
    <w:rsid w:val="0057161F"/>
    <w:rsid w:val="00571623"/>
    <w:rsid w:val="00572578"/>
    <w:rsid w:val="0057312F"/>
    <w:rsid w:val="0057781A"/>
    <w:rsid w:val="005802FC"/>
    <w:rsid w:val="005804E5"/>
    <w:rsid w:val="00580653"/>
    <w:rsid w:val="00581342"/>
    <w:rsid w:val="00581BD4"/>
    <w:rsid w:val="00581DE3"/>
    <w:rsid w:val="00582FB3"/>
    <w:rsid w:val="00583EF8"/>
    <w:rsid w:val="00584791"/>
    <w:rsid w:val="00585186"/>
    <w:rsid w:val="00586DBA"/>
    <w:rsid w:val="00587BCD"/>
    <w:rsid w:val="005914B7"/>
    <w:rsid w:val="00595A12"/>
    <w:rsid w:val="00595FC2"/>
    <w:rsid w:val="005A0A42"/>
    <w:rsid w:val="005A2531"/>
    <w:rsid w:val="005A2B54"/>
    <w:rsid w:val="005A612D"/>
    <w:rsid w:val="005B1535"/>
    <w:rsid w:val="005B216F"/>
    <w:rsid w:val="005B4B7F"/>
    <w:rsid w:val="005B57DE"/>
    <w:rsid w:val="005C0D90"/>
    <w:rsid w:val="005C149D"/>
    <w:rsid w:val="005C1669"/>
    <w:rsid w:val="005C1D4A"/>
    <w:rsid w:val="005C1EAE"/>
    <w:rsid w:val="005C25DE"/>
    <w:rsid w:val="005C45DF"/>
    <w:rsid w:val="005D144A"/>
    <w:rsid w:val="005D17D3"/>
    <w:rsid w:val="005D44B8"/>
    <w:rsid w:val="005D4CFA"/>
    <w:rsid w:val="005D6BD9"/>
    <w:rsid w:val="005D7F6F"/>
    <w:rsid w:val="005E30A9"/>
    <w:rsid w:val="005E5EA4"/>
    <w:rsid w:val="005E676F"/>
    <w:rsid w:val="005E740B"/>
    <w:rsid w:val="005F030E"/>
    <w:rsid w:val="005F0344"/>
    <w:rsid w:val="005F41B7"/>
    <w:rsid w:val="005F474A"/>
    <w:rsid w:val="005F56F8"/>
    <w:rsid w:val="005F75BD"/>
    <w:rsid w:val="005F7C57"/>
    <w:rsid w:val="006021E4"/>
    <w:rsid w:val="006038B5"/>
    <w:rsid w:val="006040F3"/>
    <w:rsid w:val="00605FE6"/>
    <w:rsid w:val="006067CA"/>
    <w:rsid w:val="00606DDA"/>
    <w:rsid w:val="00607B3D"/>
    <w:rsid w:val="00610C41"/>
    <w:rsid w:val="006114F7"/>
    <w:rsid w:val="0061432F"/>
    <w:rsid w:val="00622D3D"/>
    <w:rsid w:val="006230DA"/>
    <w:rsid w:val="00625226"/>
    <w:rsid w:val="00626AA7"/>
    <w:rsid w:val="00626B04"/>
    <w:rsid w:val="00626E50"/>
    <w:rsid w:val="00635153"/>
    <w:rsid w:val="00635C4F"/>
    <w:rsid w:val="00636938"/>
    <w:rsid w:val="006401B3"/>
    <w:rsid w:val="006419E9"/>
    <w:rsid w:val="00643658"/>
    <w:rsid w:val="006450DD"/>
    <w:rsid w:val="006458C7"/>
    <w:rsid w:val="0064617A"/>
    <w:rsid w:val="00650532"/>
    <w:rsid w:val="00650F68"/>
    <w:rsid w:val="00651B56"/>
    <w:rsid w:val="00654705"/>
    <w:rsid w:val="006600EF"/>
    <w:rsid w:val="00661D1F"/>
    <w:rsid w:val="00662EC5"/>
    <w:rsid w:val="0066552E"/>
    <w:rsid w:val="00665884"/>
    <w:rsid w:val="00670ED8"/>
    <w:rsid w:val="00672D9B"/>
    <w:rsid w:val="00673538"/>
    <w:rsid w:val="0067410E"/>
    <w:rsid w:val="00674619"/>
    <w:rsid w:val="0067761B"/>
    <w:rsid w:val="0068081A"/>
    <w:rsid w:val="00682C9F"/>
    <w:rsid w:val="00682CBA"/>
    <w:rsid w:val="0068436C"/>
    <w:rsid w:val="00684382"/>
    <w:rsid w:val="00684D82"/>
    <w:rsid w:val="0068612E"/>
    <w:rsid w:val="00687597"/>
    <w:rsid w:val="006915E9"/>
    <w:rsid w:val="00693779"/>
    <w:rsid w:val="00693E9B"/>
    <w:rsid w:val="00695221"/>
    <w:rsid w:val="006958D9"/>
    <w:rsid w:val="00696962"/>
    <w:rsid w:val="006A1BE6"/>
    <w:rsid w:val="006A35CE"/>
    <w:rsid w:val="006A5099"/>
    <w:rsid w:val="006A54FD"/>
    <w:rsid w:val="006B1751"/>
    <w:rsid w:val="006B4461"/>
    <w:rsid w:val="006B6955"/>
    <w:rsid w:val="006C2286"/>
    <w:rsid w:val="006C2661"/>
    <w:rsid w:val="006C37A9"/>
    <w:rsid w:val="006C3F94"/>
    <w:rsid w:val="006C4482"/>
    <w:rsid w:val="006C7505"/>
    <w:rsid w:val="006D4359"/>
    <w:rsid w:val="006D4B28"/>
    <w:rsid w:val="006D6CA7"/>
    <w:rsid w:val="006D7DF5"/>
    <w:rsid w:val="006E127C"/>
    <w:rsid w:val="006E2B02"/>
    <w:rsid w:val="006E32FB"/>
    <w:rsid w:val="006E3DD9"/>
    <w:rsid w:val="006F0C66"/>
    <w:rsid w:val="006F1C8B"/>
    <w:rsid w:val="006F39A4"/>
    <w:rsid w:val="006F6EEE"/>
    <w:rsid w:val="00700777"/>
    <w:rsid w:val="0070288C"/>
    <w:rsid w:val="00703A85"/>
    <w:rsid w:val="007046FE"/>
    <w:rsid w:val="007054AF"/>
    <w:rsid w:val="00706427"/>
    <w:rsid w:val="00707841"/>
    <w:rsid w:val="00707E28"/>
    <w:rsid w:val="007130F1"/>
    <w:rsid w:val="00714A9E"/>
    <w:rsid w:val="00715F8C"/>
    <w:rsid w:val="00720393"/>
    <w:rsid w:val="00721422"/>
    <w:rsid w:val="0072385D"/>
    <w:rsid w:val="0072694E"/>
    <w:rsid w:val="007307CA"/>
    <w:rsid w:val="00730F04"/>
    <w:rsid w:val="0074157A"/>
    <w:rsid w:val="00742312"/>
    <w:rsid w:val="007458B0"/>
    <w:rsid w:val="007464D1"/>
    <w:rsid w:val="007518FC"/>
    <w:rsid w:val="0075199D"/>
    <w:rsid w:val="00752539"/>
    <w:rsid w:val="007539EF"/>
    <w:rsid w:val="00753C9D"/>
    <w:rsid w:val="007549D5"/>
    <w:rsid w:val="007550D1"/>
    <w:rsid w:val="00755559"/>
    <w:rsid w:val="007573DC"/>
    <w:rsid w:val="00761F16"/>
    <w:rsid w:val="00761F90"/>
    <w:rsid w:val="007622CE"/>
    <w:rsid w:val="00762E1B"/>
    <w:rsid w:val="00762F5A"/>
    <w:rsid w:val="00765A1A"/>
    <w:rsid w:val="00767316"/>
    <w:rsid w:val="00767EDB"/>
    <w:rsid w:val="00770634"/>
    <w:rsid w:val="00774336"/>
    <w:rsid w:val="00774699"/>
    <w:rsid w:val="00776B1B"/>
    <w:rsid w:val="007773CC"/>
    <w:rsid w:val="00780EC6"/>
    <w:rsid w:val="007824F6"/>
    <w:rsid w:val="00785AC7"/>
    <w:rsid w:val="00791758"/>
    <w:rsid w:val="00792FD1"/>
    <w:rsid w:val="00793C87"/>
    <w:rsid w:val="007948A5"/>
    <w:rsid w:val="00797BAD"/>
    <w:rsid w:val="007A0270"/>
    <w:rsid w:val="007A1FF0"/>
    <w:rsid w:val="007A3ECE"/>
    <w:rsid w:val="007A3EEA"/>
    <w:rsid w:val="007A51A0"/>
    <w:rsid w:val="007A6194"/>
    <w:rsid w:val="007A6F71"/>
    <w:rsid w:val="007B2B23"/>
    <w:rsid w:val="007B5334"/>
    <w:rsid w:val="007B70D2"/>
    <w:rsid w:val="007B7E31"/>
    <w:rsid w:val="007C0916"/>
    <w:rsid w:val="007C27B6"/>
    <w:rsid w:val="007C4C9B"/>
    <w:rsid w:val="007C6B3A"/>
    <w:rsid w:val="007D569B"/>
    <w:rsid w:val="007D6477"/>
    <w:rsid w:val="007D7F77"/>
    <w:rsid w:val="007E05CD"/>
    <w:rsid w:val="007E31E3"/>
    <w:rsid w:val="007E3C86"/>
    <w:rsid w:val="007E4950"/>
    <w:rsid w:val="007E50AD"/>
    <w:rsid w:val="007E7CA6"/>
    <w:rsid w:val="007E7E4C"/>
    <w:rsid w:val="007F07F2"/>
    <w:rsid w:val="007F0EA2"/>
    <w:rsid w:val="007F1F2D"/>
    <w:rsid w:val="007F31BE"/>
    <w:rsid w:val="008000D7"/>
    <w:rsid w:val="0080016A"/>
    <w:rsid w:val="00800F0E"/>
    <w:rsid w:val="008020CF"/>
    <w:rsid w:val="00805BA0"/>
    <w:rsid w:val="00811A6B"/>
    <w:rsid w:val="00812BD8"/>
    <w:rsid w:val="00813CD5"/>
    <w:rsid w:val="008147F2"/>
    <w:rsid w:val="00814857"/>
    <w:rsid w:val="00827BDB"/>
    <w:rsid w:val="00827F5E"/>
    <w:rsid w:val="008321CA"/>
    <w:rsid w:val="008321D2"/>
    <w:rsid w:val="008335CA"/>
    <w:rsid w:val="008341A2"/>
    <w:rsid w:val="00834C2D"/>
    <w:rsid w:val="00834D98"/>
    <w:rsid w:val="00835339"/>
    <w:rsid w:val="00836D76"/>
    <w:rsid w:val="00836E5C"/>
    <w:rsid w:val="008378D6"/>
    <w:rsid w:val="00845252"/>
    <w:rsid w:val="00850F2D"/>
    <w:rsid w:val="00855F8E"/>
    <w:rsid w:val="008567F4"/>
    <w:rsid w:val="00857FB7"/>
    <w:rsid w:val="0086201D"/>
    <w:rsid w:val="008630AE"/>
    <w:rsid w:val="008642FA"/>
    <w:rsid w:val="00864BAA"/>
    <w:rsid w:val="00864D45"/>
    <w:rsid w:val="00864ECA"/>
    <w:rsid w:val="00866B3B"/>
    <w:rsid w:val="00867B2D"/>
    <w:rsid w:val="00872861"/>
    <w:rsid w:val="00873EA3"/>
    <w:rsid w:val="00874948"/>
    <w:rsid w:val="00874C63"/>
    <w:rsid w:val="00877CE7"/>
    <w:rsid w:val="00880C0F"/>
    <w:rsid w:val="008819E8"/>
    <w:rsid w:val="00881D2D"/>
    <w:rsid w:val="00882B9B"/>
    <w:rsid w:val="0088355A"/>
    <w:rsid w:val="00884897"/>
    <w:rsid w:val="008872B6"/>
    <w:rsid w:val="00887F01"/>
    <w:rsid w:val="00893365"/>
    <w:rsid w:val="008949BF"/>
    <w:rsid w:val="00896134"/>
    <w:rsid w:val="008962C6"/>
    <w:rsid w:val="008A1F8E"/>
    <w:rsid w:val="008A3E5B"/>
    <w:rsid w:val="008A415E"/>
    <w:rsid w:val="008A44C8"/>
    <w:rsid w:val="008A69C7"/>
    <w:rsid w:val="008A6B88"/>
    <w:rsid w:val="008A7EE1"/>
    <w:rsid w:val="008B1B7F"/>
    <w:rsid w:val="008B2402"/>
    <w:rsid w:val="008B3058"/>
    <w:rsid w:val="008B4486"/>
    <w:rsid w:val="008B494F"/>
    <w:rsid w:val="008B6222"/>
    <w:rsid w:val="008B63F0"/>
    <w:rsid w:val="008C089D"/>
    <w:rsid w:val="008C2A36"/>
    <w:rsid w:val="008C329B"/>
    <w:rsid w:val="008C3D9B"/>
    <w:rsid w:val="008C411A"/>
    <w:rsid w:val="008C64FD"/>
    <w:rsid w:val="008C6F67"/>
    <w:rsid w:val="008D005F"/>
    <w:rsid w:val="008D1CE6"/>
    <w:rsid w:val="008D4E82"/>
    <w:rsid w:val="008D691D"/>
    <w:rsid w:val="008D77F1"/>
    <w:rsid w:val="008E1828"/>
    <w:rsid w:val="008E4E06"/>
    <w:rsid w:val="008E544A"/>
    <w:rsid w:val="008E5B4A"/>
    <w:rsid w:val="008E648E"/>
    <w:rsid w:val="008E7524"/>
    <w:rsid w:val="008E7626"/>
    <w:rsid w:val="008F3A84"/>
    <w:rsid w:val="008F533E"/>
    <w:rsid w:val="008F6B29"/>
    <w:rsid w:val="009007C2"/>
    <w:rsid w:val="00902361"/>
    <w:rsid w:val="0090339B"/>
    <w:rsid w:val="00903D50"/>
    <w:rsid w:val="00904D66"/>
    <w:rsid w:val="00905483"/>
    <w:rsid w:val="00905F19"/>
    <w:rsid w:val="00907AFB"/>
    <w:rsid w:val="009103E4"/>
    <w:rsid w:val="00910813"/>
    <w:rsid w:val="00913916"/>
    <w:rsid w:val="009147D4"/>
    <w:rsid w:val="00915E05"/>
    <w:rsid w:val="00916EC4"/>
    <w:rsid w:val="00921C06"/>
    <w:rsid w:val="00921FC9"/>
    <w:rsid w:val="0092216F"/>
    <w:rsid w:val="00923D87"/>
    <w:rsid w:val="009244A2"/>
    <w:rsid w:val="009268A1"/>
    <w:rsid w:val="009268BE"/>
    <w:rsid w:val="00927185"/>
    <w:rsid w:val="00927EB3"/>
    <w:rsid w:val="00931E5D"/>
    <w:rsid w:val="00931EEB"/>
    <w:rsid w:val="00935ED1"/>
    <w:rsid w:val="0093731D"/>
    <w:rsid w:val="00937C23"/>
    <w:rsid w:val="00941EF8"/>
    <w:rsid w:val="009423B0"/>
    <w:rsid w:val="0094286D"/>
    <w:rsid w:val="009429F3"/>
    <w:rsid w:val="00944237"/>
    <w:rsid w:val="00944294"/>
    <w:rsid w:val="00945D55"/>
    <w:rsid w:val="0095041C"/>
    <w:rsid w:val="00950EB5"/>
    <w:rsid w:val="00951DD1"/>
    <w:rsid w:val="0095246F"/>
    <w:rsid w:val="0095250F"/>
    <w:rsid w:val="00953F3E"/>
    <w:rsid w:val="00954135"/>
    <w:rsid w:val="00954B77"/>
    <w:rsid w:val="00954D13"/>
    <w:rsid w:val="009569A3"/>
    <w:rsid w:val="00957BB9"/>
    <w:rsid w:val="009601CE"/>
    <w:rsid w:val="00965AFC"/>
    <w:rsid w:val="0096692D"/>
    <w:rsid w:val="00966FC6"/>
    <w:rsid w:val="00970242"/>
    <w:rsid w:val="00970602"/>
    <w:rsid w:val="00970A6A"/>
    <w:rsid w:val="0097228A"/>
    <w:rsid w:val="00972A30"/>
    <w:rsid w:val="009754D0"/>
    <w:rsid w:val="00975555"/>
    <w:rsid w:val="00975D24"/>
    <w:rsid w:val="009764AF"/>
    <w:rsid w:val="00982EB0"/>
    <w:rsid w:val="00985965"/>
    <w:rsid w:val="009866B5"/>
    <w:rsid w:val="00990EC8"/>
    <w:rsid w:val="00993FB7"/>
    <w:rsid w:val="00994DE6"/>
    <w:rsid w:val="0099720D"/>
    <w:rsid w:val="0099754E"/>
    <w:rsid w:val="009976D5"/>
    <w:rsid w:val="009A3205"/>
    <w:rsid w:val="009A504E"/>
    <w:rsid w:val="009A61B4"/>
    <w:rsid w:val="009A6C5F"/>
    <w:rsid w:val="009A7005"/>
    <w:rsid w:val="009A7594"/>
    <w:rsid w:val="009B06B7"/>
    <w:rsid w:val="009B1D08"/>
    <w:rsid w:val="009B2A99"/>
    <w:rsid w:val="009B3504"/>
    <w:rsid w:val="009B3BF9"/>
    <w:rsid w:val="009B46FC"/>
    <w:rsid w:val="009B4706"/>
    <w:rsid w:val="009B47F5"/>
    <w:rsid w:val="009B7DBB"/>
    <w:rsid w:val="009C16FE"/>
    <w:rsid w:val="009C188E"/>
    <w:rsid w:val="009C1C56"/>
    <w:rsid w:val="009C1EB2"/>
    <w:rsid w:val="009C2009"/>
    <w:rsid w:val="009C2989"/>
    <w:rsid w:val="009C5DA8"/>
    <w:rsid w:val="009C5F47"/>
    <w:rsid w:val="009D05D2"/>
    <w:rsid w:val="009D1B4C"/>
    <w:rsid w:val="009D4B8F"/>
    <w:rsid w:val="009D6020"/>
    <w:rsid w:val="009D647C"/>
    <w:rsid w:val="009E05E4"/>
    <w:rsid w:val="009E0716"/>
    <w:rsid w:val="009E27DF"/>
    <w:rsid w:val="009E515A"/>
    <w:rsid w:val="009E5F5B"/>
    <w:rsid w:val="009E6B3D"/>
    <w:rsid w:val="009E71DB"/>
    <w:rsid w:val="009F03BC"/>
    <w:rsid w:val="009F18D4"/>
    <w:rsid w:val="009F23A6"/>
    <w:rsid w:val="009F254E"/>
    <w:rsid w:val="009F4C8A"/>
    <w:rsid w:val="009F5E8B"/>
    <w:rsid w:val="009F6169"/>
    <w:rsid w:val="00A0219D"/>
    <w:rsid w:val="00A04108"/>
    <w:rsid w:val="00A04F57"/>
    <w:rsid w:val="00A051F6"/>
    <w:rsid w:val="00A06A60"/>
    <w:rsid w:val="00A1022C"/>
    <w:rsid w:val="00A156A5"/>
    <w:rsid w:val="00A16E67"/>
    <w:rsid w:val="00A200B6"/>
    <w:rsid w:val="00A206DB"/>
    <w:rsid w:val="00A22F77"/>
    <w:rsid w:val="00A23A6F"/>
    <w:rsid w:val="00A24CB9"/>
    <w:rsid w:val="00A263D7"/>
    <w:rsid w:val="00A2739C"/>
    <w:rsid w:val="00A33888"/>
    <w:rsid w:val="00A3658A"/>
    <w:rsid w:val="00A371A8"/>
    <w:rsid w:val="00A37A5E"/>
    <w:rsid w:val="00A4125E"/>
    <w:rsid w:val="00A4133F"/>
    <w:rsid w:val="00A42907"/>
    <w:rsid w:val="00A433B2"/>
    <w:rsid w:val="00A4344F"/>
    <w:rsid w:val="00A437C7"/>
    <w:rsid w:val="00A4453C"/>
    <w:rsid w:val="00A54CCA"/>
    <w:rsid w:val="00A5573B"/>
    <w:rsid w:val="00A57D28"/>
    <w:rsid w:val="00A63047"/>
    <w:rsid w:val="00A65A85"/>
    <w:rsid w:val="00A71BA2"/>
    <w:rsid w:val="00A738A9"/>
    <w:rsid w:val="00A744C6"/>
    <w:rsid w:val="00A76073"/>
    <w:rsid w:val="00A82317"/>
    <w:rsid w:val="00A83FFC"/>
    <w:rsid w:val="00A843E5"/>
    <w:rsid w:val="00A87216"/>
    <w:rsid w:val="00A87AD7"/>
    <w:rsid w:val="00A92C9D"/>
    <w:rsid w:val="00A9533E"/>
    <w:rsid w:val="00A958AC"/>
    <w:rsid w:val="00A96DB5"/>
    <w:rsid w:val="00A975EA"/>
    <w:rsid w:val="00AA081E"/>
    <w:rsid w:val="00AA35FD"/>
    <w:rsid w:val="00AA4CD2"/>
    <w:rsid w:val="00AA5123"/>
    <w:rsid w:val="00AA76C6"/>
    <w:rsid w:val="00AB03DE"/>
    <w:rsid w:val="00AB1EB2"/>
    <w:rsid w:val="00AB2F26"/>
    <w:rsid w:val="00AB2FAA"/>
    <w:rsid w:val="00AB3508"/>
    <w:rsid w:val="00AB404A"/>
    <w:rsid w:val="00AB59EC"/>
    <w:rsid w:val="00AB6468"/>
    <w:rsid w:val="00AB6938"/>
    <w:rsid w:val="00AC0B2B"/>
    <w:rsid w:val="00AC17D3"/>
    <w:rsid w:val="00AC18FE"/>
    <w:rsid w:val="00AC5458"/>
    <w:rsid w:val="00AC5CBD"/>
    <w:rsid w:val="00AC658F"/>
    <w:rsid w:val="00AC6AE8"/>
    <w:rsid w:val="00AC6C24"/>
    <w:rsid w:val="00AD28CB"/>
    <w:rsid w:val="00AD2D1A"/>
    <w:rsid w:val="00AD363D"/>
    <w:rsid w:val="00AD3B6B"/>
    <w:rsid w:val="00AD52D3"/>
    <w:rsid w:val="00AD733F"/>
    <w:rsid w:val="00AE00CF"/>
    <w:rsid w:val="00AE36E4"/>
    <w:rsid w:val="00AE4CF7"/>
    <w:rsid w:val="00AE745C"/>
    <w:rsid w:val="00AF2977"/>
    <w:rsid w:val="00AF43DA"/>
    <w:rsid w:val="00AF7613"/>
    <w:rsid w:val="00AF7AE4"/>
    <w:rsid w:val="00AF7C0C"/>
    <w:rsid w:val="00B03192"/>
    <w:rsid w:val="00B04409"/>
    <w:rsid w:val="00B05A97"/>
    <w:rsid w:val="00B11B85"/>
    <w:rsid w:val="00B17AFB"/>
    <w:rsid w:val="00B22165"/>
    <w:rsid w:val="00B23945"/>
    <w:rsid w:val="00B23C7D"/>
    <w:rsid w:val="00B23ECF"/>
    <w:rsid w:val="00B24D30"/>
    <w:rsid w:val="00B31669"/>
    <w:rsid w:val="00B31E50"/>
    <w:rsid w:val="00B3342B"/>
    <w:rsid w:val="00B34EDB"/>
    <w:rsid w:val="00B406A5"/>
    <w:rsid w:val="00B4172A"/>
    <w:rsid w:val="00B428D1"/>
    <w:rsid w:val="00B42F1A"/>
    <w:rsid w:val="00B438CA"/>
    <w:rsid w:val="00B4429E"/>
    <w:rsid w:val="00B506F4"/>
    <w:rsid w:val="00B51696"/>
    <w:rsid w:val="00B517B9"/>
    <w:rsid w:val="00B54273"/>
    <w:rsid w:val="00B54ECE"/>
    <w:rsid w:val="00B55D64"/>
    <w:rsid w:val="00B5692D"/>
    <w:rsid w:val="00B57474"/>
    <w:rsid w:val="00B61379"/>
    <w:rsid w:val="00B61C27"/>
    <w:rsid w:val="00B62521"/>
    <w:rsid w:val="00B62AAF"/>
    <w:rsid w:val="00B63C12"/>
    <w:rsid w:val="00B653B4"/>
    <w:rsid w:val="00B65651"/>
    <w:rsid w:val="00B7105B"/>
    <w:rsid w:val="00B71448"/>
    <w:rsid w:val="00B726AE"/>
    <w:rsid w:val="00B737A6"/>
    <w:rsid w:val="00B74A90"/>
    <w:rsid w:val="00B761EA"/>
    <w:rsid w:val="00B7720C"/>
    <w:rsid w:val="00B8261E"/>
    <w:rsid w:val="00B846F8"/>
    <w:rsid w:val="00B87777"/>
    <w:rsid w:val="00B90472"/>
    <w:rsid w:val="00B92D37"/>
    <w:rsid w:val="00B9361B"/>
    <w:rsid w:val="00BA0B75"/>
    <w:rsid w:val="00BA42EE"/>
    <w:rsid w:val="00BA5253"/>
    <w:rsid w:val="00BA5819"/>
    <w:rsid w:val="00BA5BA2"/>
    <w:rsid w:val="00BA5C1B"/>
    <w:rsid w:val="00BA69B5"/>
    <w:rsid w:val="00BB0410"/>
    <w:rsid w:val="00BB0D8C"/>
    <w:rsid w:val="00BB419B"/>
    <w:rsid w:val="00BB5B56"/>
    <w:rsid w:val="00BB70F0"/>
    <w:rsid w:val="00BC7A3B"/>
    <w:rsid w:val="00BD38CE"/>
    <w:rsid w:val="00BD410B"/>
    <w:rsid w:val="00BD6D38"/>
    <w:rsid w:val="00BD6EA6"/>
    <w:rsid w:val="00BE0755"/>
    <w:rsid w:val="00BE0B98"/>
    <w:rsid w:val="00BE0BF0"/>
    <w:rsid w:val="00BE1156"/>
    <w:rsid w:val="00BE15A1"/>
    <w:rsid w:val="00BE1DF0"/>
    <w:rsid w:val="00BE2619"/>
    <w:rsid w:val="00BE36EA"/>
    <w:rsid w:val="00BE4159"/>
    <w:rsid w:val="00BF0E63"/>
    <w:rsid w:val="00BF4FEC"/>
    <w:rsid w:val="00BF56B9"/>
    <w:rsid w:val="00BF5CA3"/>
    <w:rsid w:val="00BF6A71"/>
    <w:rsid w:val="00C00812"/>
    <w:rsid w:val="00C00AEA"/>
    <w:rsid w:val="00C0237A"/>
    <w:rsid w:val="00C05D50"/>
    <w:rsid w:val="00C05EDA"/>
    <w:rsid w:val="00C06503"/>
    <w:rsid w:val="00C074BE"/>
    <w:rsid w:val="00C11902"/>
    <w:rsid w:val="00C11BE2"/>
    <w:rsid w:val="00C11E4B"/>
    <w:rsid w:val="00C14017"/>
    <w:rsid w:val="00C172AF"/>
    <w:rsid w:val="00C17D7D"/>
    <w:rsid w:val="00C20B6B"/>
    <w:rsid w:val="00C20ED1"/>
    <w:rsid w:val="00C244DE"/>
    <w:rsid w:val="00C259B2"/>
    <w:rsid w:val="00C25B59"/>
    <w:rsid w:val="00C31EEF"/>
    <w:rsid w:val="00C33786"/>
    <w:rsid w:val="00C34259"/>
    <w:rsid w:val="00C3637F"/>
    <w:rsid w:val="00C36BFC"/>
    <w:rsid w:val="00C36C7D"/>
    <w:rsid w:val="00C41C13"/>
    <w:rsid w:val="00C42047"/>
    <w:rsid w:val="00C421E0"/>
    <w:rsid w:val="00C42F87"/>
    <w:rsid w:val="00C4342F"/>
    <w:rsid w:val="00C44E48"/>
    <w:rsid w:val="00C45035"/>
    <w:rsid w:val="00C45A1E"/>
    <w:rsid w:val="00C50187"/>
    <w:rsid w:val="00C524D1"/>
    <w:rsid w:val="00C52B50"/>
    <w:rsid w:val="00C55D44"/>
    <w:rsid w:val="00C57419"/>
    <w:rsid w:val="00C57DAE"/>
    <w:rsid w:val="00C61A8C"/>
    <w:rsid w:val="00C629DD"/>
    <w:rsid w:val="00C62A93"/>
    <w:rsid w:val="00C72AC0"/>
    <w:rsid w:val="00C738A8"/>
    <w:rsid w:val="00C74828"/>
    <w:rsid w:val="00C750CB"/>
    <w:rsid w:val="00C76416"/>
    <w:rsid w:val="00C76508"/>
    <w:rsid w:val="00C76B14"/>
    <w:rsid w:val="00C804ED"/>
    <w:rsid w:val="00C80666"/>
    <w:rsid w:val="00C80734"/>
    <w:rsid w:val="00C80F6A"/>
    <w:rsid w:val="00C8365C"/>
    <w:rsid w:val="00C838E9"/>
    <w:rsid w:val="00C847C7"/>
    <w:rsid w:val="00C85C46"/>
    <w:rsid w:val="00C8664E"/>
    <w:rsid w:val="00C869C0"/>
    <w:rsid w:val="00C92FB9"/>
    <w:rsid w:val="00C93B6C"/>
    <w:rsid w:val="00C9604D"/>
    <w:rsid w:val="00CA0257"/>
    <w:rsid w:val="00CA0583"/>
    <w:rsid w:val="00CA0592"/>
    <w:rsid w:val="00CA178E"/>
    <w:rsid w:val="00CA4011"/>
    <w:rsid w:val="00CA4025"/>
    <w:rsid w:val="00CA453A"/>
    <w:rsid w:val="00CA591A"/>
    <w:rsid w:val="00CA5A38"/>
    <w:rsid w:val="00CA6233"/>
    <w:rsid w:val="00CA756F"/>
    <w:rsid w:val="00CB39E2"/>
    <w:rsid w:val="00CB4595"/>
    <w:rsid w:val="00CB46EF"/>
    <w:rsid w:val="00CB7DC7"/>
    <w:rsid w:val="00CC16DD"/>
    <w:rsid w:val="00CC2229"/>
    <w:rsid w:val="00CC5393"/>
    <w:rsid w:val="00CC5D32"/>
    <w:rsid w:val="00CC7EC6"/>
    <w:rsid w:val="00CD053F"/>
    <w:rsid w:val="00CD0797"/>
    <w:rsid w:val="00CD0DCB"/>
    <w:rsid w:val="00CD16B4"/>
    <w:rsid w:val="00CE0640"/>
    <w:rsid w:val="00CE4AFF"/>
    <w:rsid w:val="00CE5C81"/>
    <w:rsid w:val="00CE6964"/>
    <w:rsid w:val="00CE73BE"/>
    <w:rsid w:val="00CF2AFB"/>
    <w:rsid w:val="00CF417C"/>
    <w:rsid w:val="00CF7327"/>
    <w:rsid w:val="00CF7A6F"/>
    <w:rsid w:val="00CF7B95"/>
    <w:rsid w:val="00D05777"/>
    <w:rsid w:val="00D07E76"/>
    <w:rsid w:val="00D13EB5"/>
    <w:rsid w:val="00D1496F"/>
    <w:rsid w:val="00D14D58"/>
    <w:rsid w:val="00D1518D"/>
    <w:rsid w:val="00D1531C"/>
    <w:rsid w:val="00D16DC3"/>
    <w:rsid w:val="00D177E8"/>
    <w:rsid w:val="00D1796A"/>
    <w:rsid w:val="00D20513"/>
    <w:rsid w:val="00D220EC"/>
    <w:rsid w:val="00D221D0"/>
    <w:rsid w:val="00D24C3D"/>
    <w:rsid w:val="00D24E16"/>
    <w:rsid w:val="00D2516C"/>
    <w:rsid w:val="00D3263D"/>
    <w:rsid w:val="00D32823"/>
    <w:rsid w:val="00D337F1"/>
    <w:rsid w:val="00D340FC"/>
    <w:rsid w:val="00D3490D"/>
    <w:rsid w:val="00D36962"/>
    <w:rsid w:val="00D402F6"/>
    <w:rsid w:val="00D417B3"/>
    <w:rsid w:val="00D44BCF"/>
    <w:rsid w:val="00D4529A"/>
    <w:rsid w:val="00D462F0"/>
    <w:rsid w:val="00D465D8"/>
    <w:rsid w:val="00D468BE"/>
    <w:rsid w:val="00D4696C"/>
    <w:rsid w:val="00D46B0B"/>
    <w:rsid w:val="00D50920"/>
    <w:rsid w:val="00D51002"/>
    <w:rsid w:val="00D5309B"/>
    <w:rsid w:val="00D53520"/>
    <w:rsid w:val="00D55C0E"/>
    <w:rsid w:val="00D57932"/>
    <w:rsid w:val="00D62159"/>
    <w:rsid w:val="00D62447"/>
    <w:rsid w:val="00D62BA8"/>
    <w:rsid w:val="00D65369"/>
    <w:rsid w:val="00D67451"/>
    <w:rsid w:val="00D677C1"/>
    <w:rsid w:val="00D74F05"/>
    <w:rsid w:val="00D76C37"/>
    <w:rsid w:val="00D80F22"/>
    <w:rsid w:val="00D8207D"/>
    <w:rsid w:val="00D828A2"/>
    <w:rsid w:val="00D8332C"/>
    <w:rsid w:val="00D90689"/>
    <w:rsid w:val="00D9145E"/>
    <w:rsid w:val="00D932B8"/>
    <w:rsid w:val="00D94367"/>
    <w:rsid w:val="00D971B2"/>
    <w:rsid w:val="00DA1F92"/>
    <w:rsid w:val="00DA350F"/>
    <w:rsid w:val="00DA3C9A"/>
    <w:rsid w:val="00DA5DAF"/>
    <w:rsid w:val="00DA6F90"/>
    <w:rsid w:val="00DB2B94"/>
    <w:rsid w:val="00DB37F1"/>
    <w:rsid w:val="00DB3A60"/>
    <w:rsid w:val="00DB64CF"/>
    <w:rsid w:val="00DB7692"/>
    <w:rsid w:val="00DB776F"/>
    <w:rsid w:val="00DC2279"/>
    <w:rsid w:val="00DC35C4"/>
    <w:rsid w:val="00DC7F33"/>
    <w:rsid w:val="00DD083A"/>
    <w:rsid w:val="00DD1700"/>
    <w:rsid w:val="00DD383F"/>
    <w:rsid w:val="00DE006E"/>
    <w:rsid w:val="00DE1AD9"/>
    <w:rsid w:val="00DE2ABA"/>
    <w:rsid w:val="00DE32D2"/>
    <w:rsid w:val="00DE610B"/>
    <w:rsid w:val="00DF5836"/>
    <w:rsid w:val="00DF73B4"/>
    <w:rsid w:val="00E0032C"/>
    <w:rsid w:val="00E01ADD"/>
    <w:rsid w:val="00E01D02"/>
    <w:rsid w:val="00E020E7"/>
    <w:rsid w:val="00E0229C"/>
    <w:rsid w:val="00E024C5"/>
    <w:rsid w:val="00E02C5D"/>
    <w:rsid w:val="00E034D1"/>
    <w:rsid w:val="00E03CB5"/>
    <w:rsid w:val="00E05CB1"/>
    <w:rsid w:val="00E06838"/>
    <w:rsid w:val="00E11FD8"/>
    <w:rsid w:val="00E138F1"/>
    <w:rsid w:val="00E13B03"/>
    <w:rsid w:val="00E145D4"/>
    <w:rsid w:val="00E14A8C"/>
    <w:rsid w:val="00E14C75"/>
    <w:rsid w:val="00E15B0B"/>
    <w:rsid w:val="00E15D30"/>
    <w:rsid w:val="00E17B01"/>
    <w:rsid w:val="00E20F96"/>
    <w:rsid w:val="00E22377"/>
    <w:rsid w:val="00E22D72"/>
    <w:rsid w:val="00E24F7E"/>
    <w:rsid w:val="00E25902"/>
    <w:rsid w:val="00E322D4"/>
    <w:rsid w:val="00E34C8B"/>
    <w:rsid w:val="00E3555E"/>
    <w:rsid w:val="00E35A22"/>
    <w:rsid w:val="00E367E6"/>
    <w:rsid w:val="00E36C98"/>
    <w:rsid w:val="00E401C9"/>
    <w:rsid w:val="00E422F1"/>
    <w:rsid w:val="00E439CD"/>
    <w:rsid w:val="00E44936"/>
    <w:rsid w:val="00E44C4E"/>
    <w:rsid w:val="00E50B5C"/>
    <w:rsid w:val="00E52EF6"/>
    <w:rsid w:val="00E5391A"/>
    <w:rsid w:val="00E53CF8"/>
    <w:rsid w:val="00E54C15"/>
    <w:rsid w:val="00E57703"/>
    <w:rsid w:val="00E610F0"/>
    <w:rsid w:val="00E66423"/>
    <w:rsid w:val="00E67EA1"/>
    <w:rsid w:val="00E70565"/>
    <w:rsid w:val="00E71F62"/>
    <w:rsid w:val="00E7274E"/>
    <w:rsid w:val="00E7424B"/>
    <w:rsid w:val="00E7668A"/>
    <w:rsid w:val="00E76EBF"/>
    <w:rsid w:val="00E77829"/>
    <w:rsid w:val="00E81A41"/>
    <w:rsid w:val="00E823D2"/>
    <w:rsid w:val="00E83C09"/>
    <w:rsid w:val="00E8429D"/>
    <w:rsid w:val="00E84325"/>
    <w:rsid w:val="00E84E86"/>
    <w:rsid w:val="00E8679B"/>
    <w:rsid w:val="00E87B58"/>
    <w:rsid w:val="00E87D42"/>
    <w:rsid w:val="00E91594"/>
    <w:rsid w:val="00E939DC"/>
    <w:rsid w:val="00E94302"/>
    <w:rsid w:val="00E95EEB"/>
    <w:rsid w:val="00E97342"/>
    <w:rsid w:val="00EA43A9"/>
    <w:rsid w:val="00EB0561"/>
    <w:rsid w:val="00EB148E"/>
    <w:rsid w:val="00EB47A6"/>
    <w:rsid w:val="00EB744F"/>
    <w:rsid w:val="00EB7E30"/>
    <w:rsid w:val="00EC133D"/>
    <w:rsid w:val="00EC1B72"/>
    <w:rsid w:val="00EC1C16"/>
    <w:rsid w:val="00EC2CF9"/>
    <w:rsid w:val="00EC6547"/>
    <w:rsid w:val="00ED59EC"/>
    <w:rsid w:val="00ED5AE4"/>
    <w:rsid w:val="00EE2DD9"/>
    <w:rsid w:val="00EE5A8D"/>
    <w:rsid w:val="00EF4A2D"/>
    <w:rsid w:val="00EF568F"/>
    <w:rsid w:val="00EF7CC5"/>
    <w:rsid w:val="00EF7D87"/>
    <w:rsid w:val="00F00AC2"/>
    <w:rsid w:val="00F0156E"/>
    <w:rsid w:val="00F022CA"/>
    <w:rsid w:val="00F02D68"/>
    <w:rsid w:val="00F02DE6"/>
    <w:rsid w:val="00F03DD8"/>
    <w:rsid w:val="00F043C3"/>
    <w:rsid w:val="00F05271"/>
    <w:rsid w:val="00F07B7A"/>
    <w:rsid w:val="00F07E8A"/>
    <w:rsid w:val="00F12CD7"/>
    <w:rsid w:val="00F1731F"/>
    <w:rsid w:val="00F20319"/>
    <w:rsid w:val="00F218C8"/>
    <w:rsid w:val="00F234F2"/>
    <w:rsid w:val="00F24A2B"/>
    <w:rsid w:val="00F24E0C"/>
    <w:rsid w:val="00F2558D"/>
    <w:rsid w:val="00F26EB2"/>
    <w:rsid w:val="00F32655"/>
    <w:rsid w:val="00F32A0D"/>
    <w:rsid w:val="00F368DE"/>
    <w:rsid w:val="00F37ADD"/>
    <w:rsid w:val="00F42E61"/>
    <w:rsid w:val="00F441C0"/>
    <w:rsid w:val="00F514EA"/>
    <w:rsid w:val="00F51DFB"/>
    <w:rsid w:val="00F54AED"/>
    <w:rsid w:val="00F5526E"/>
    <w:rsid w:val="00F64A2E"/>
    <w:rsid w:val="00F677AE"/>
    <w:rsid w:val="00F67E66"/>
    <w:rsid w:val="00F7018B"/>
    <w:rsid w:val="00F71A41"/>
    <w:rsid w:val="00F72A92"/>
    <w:rsid w:val="00F73594"/>
    <w:rsid w:val="00F817FC"/>
    <w:rsid w:val="00F86CE8"/>
    <w:rsid w:val="00F86DC1"/>
    <w:rsid w:val="00F93304"/>
    <w:rsid w:val="00F95365"/>
    <w:rsid w:val="00F975ED"/>
    <w:rsid w:val="00FA41D9"/>
    <w:rsid w:val="00FA6345"/>
    <w:rsid w:val="00FA66D1"/>
    <w:rsid w:val="00FA7BB7"/>
    <w:rsid w:val="00FB0497"/>
    <w:rsid w:val="00FB064E"/>
    <w:rsid w:val="00FB2767"/>
    <w:rsid w:val="00FB6C2F"/>
    <w:rsid w:val="00FB7FE2"/>
    <w:rsid w:val="00FC2A2A"/>
    <w:rsid w:val="00FC33F0"/>
    <w:rsid w:val="00FD1CE8"/>
    <w:rsid w:val="00FD36C3"/>
    <w:rsid w:val="00FD7224"/>
    <w:rsid w:val="00FD778E"/>
    <w:rsid w:val="00FE21EA"/>
    <w:rsid w:val="00FE2204"/>
    <w:rsid w:val="00FE2C91"/>
    <w:rsid w:val="00FE3390"/>
    <w:rsid w:val="00FE364A"/>
    <w:rsid w:val="00FE3945"/>
    <w:rsid w:val="00FE404A"/>
    <w:rsid w:val="00FE61AF"/>
    <w:rsid w:val="00FE6948"/>
    <w:rsid w:val="00FE6FAB"/>
    <w:rsid w:val="00FF04D9"/>
    <w:rsid w:val="00FF0655"/>
    <w:rsid w:val="00FF1451"/>
    <w:rsid w:val="00FF19C5"/>
    <w:rsid w:val="00FF230A"/>
    <w:rsid w:val="00FF4AF6"/>
    <w:rsid w:val="00FF533E"/>
    <w:rsid w:val="00FF5383"/>
    <w:rsid w:val="00FF5B04"/>
    <w:rsid w:val="00FF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72A"/>
    <w:pPr>
      <w:spacing w:after="200" w:line="276" w:lineRule="auto"/>
    </w:pPr>
    <w:rPr>
      <w:rFonts w:ascii="Calibri" w:hAnsi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14</Pages>
  <Words>2911</Words>
  <Characters>16598</Characters>
  <Application>Microsoft Office Outlook</Application>
  <DocSecurity>0</DocSecurity>
  <Lines>0</Lines>
  <Paragraphs>0</Paragraphs>
  <ScaleCrop>false</ScaleCrop>
  <Company>my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Customer</dc:creator>
  <cp:keywords/>
  <dc:description/>
  <cp:lastModifiedBy>Customer</cp:lastModifiedBy>
  <cp:revision>5</cp:revision>
  <dcterms:created xsi:type="dcterms:W3CDTF">2020-01-08T11:48:00Z</dcterms:created>
  <dcterms:modified xsi:type="dcterms:W3CDTF">2020-01-08T12:21:00Z</dcterms:modified>
</cp:coreProperties>
</file>