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41" w:rsidRDefault="00D34041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D34041" w:rsidRDefault="00D34041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D34041" w:rsidRPr="002F5079" w:rsidTr="00227D93">
        <w:tc>
          <w:tcPr>
            <w:tcW w:w="9889" w:type="dxa"/>
            <w:gridSpan w:val="6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355600" w:rsidRDefault="00D340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D34041" w:rsidRPr="00355600" w:rsidRDefault="00D340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D34041" w:rsidRPr="00355600" w:rsidRDefault="00D340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D34041" w:rsidRPr="00355600" w:rsidRDefault="00D340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D34041" w:rsidRPr="00355600" w:rsidRDefault="00D340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D34041" w:rsidRPr="00355600" w:rsidRDefault="00D340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D34041" w:rsidRPr="00355600" w:rsidRDefault="00D340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Азапін </w:t>
            </w:r>
          </w:p>
        </w:tc>
        <w:tc>
          <w:tcPr>
            <w:tcW w:w="2216" w:type="dxa"/>
            <w:shd w:val="clear" w:color="auto" w:fill="CCFFFF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9B2A9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8050</w:t>
            </w:r>
          </w:p>
        </w:tc>
        <w:tc>
          <w:tcPr>
            <w:tcW w:w="1612" w:type="dxa"/>
            <w:shd w:val="clear" w:color="auto" w:fill="CCFFFF"/>
          </w:tcPr>
          <w:p w:rsidR="00D34041" w:rsidRPr="0086201D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1F5C2B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D34041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1F5C2B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27250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E0E0E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34041" w:rsidRPr="009B2A99" w:rsidRDefault="00D340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29050</w:t>
            </w:r>
          </w:p>
        </w:tc>
        <w:tc>
          <w:tcPr>
            <w:tcW w:w="1612" w:type="dxa"/>
            <w:shd w:val="clear" w:color="auto" w:fill="E0E0E0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E0E0E0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34041" w:rsidRPr="009B2A99" w:rsidRDefault="00D340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E0E0E0"/>
          </w:tcPr>
          <w:p w:rsidR="00D34041" w:rsidRPr="002F5079" w:rsidRDefault="00D34041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E0E0E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34041" w:rsidRPr="009B2A99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109150</w:t>
            </w:r>
          </w:p>
        </w:tc>
        <w:tc>
          <w:tcPr>
            <w:tcW w:w="1612" w:type="dxa"/>
            <w:shd w:val="clear" w:color="auto" w:fill="E0E0E0"/>
          </w:tcPr>
          <w:p w:rsidR="00D34041" w:rsidRPr="002F5079" w:rsidRDefault="00D34041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E0E0E0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34041" w:rsidRPr="009B2A99" w:rsidRDefault="00D340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15750</w:t>
            </w:r>
          </w:p>
        </w:tc>
        <w:tc>
          <w:tcPr>
            <w:tcW w:w="1612" w:type="dxa"/>
            <w:shd w:val="clear" w:color="auto" w:fill="E0E0E0"/>
          </w:tcPr>
          <w:p w:rsidR="00D34041" w:rsidRPr="002F5079" w:rsidRDefault="00D34041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E0E0E0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D34041" w:rsidRPr="009B2A99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D34041" w:rsidRPr="002F5079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Азитроміцин КР 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500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8E1828" w:rsidRDefault="00D34041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Азітроміцин дигідрат 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Default="00D34041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1930F2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34041" w:rsidRPr="005D44B8" w:rsidRDefault="00D34041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34041" w:rsidRPr="005D44B8" w:rsidRDefault="00D34041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06083A" w:rsidRDefault="00D34041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5D44B8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34041" w:rsidRPr="005D44B8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34041" w:rsidRPr="005D44B8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9B2A99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1612" w:type="dxa"/>
            <w:shd w:val="clear" w:color="auto" w:fill="CCFFFF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9423B0" w:rsidRDefault="00D34041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2130</w:t>
            </w:r>
          </w:p>
        </w:tc>
        <w:tc>
          <w:tcPr>
            <w:tcW w:w="1612" w:type="dxa"/>
            <w:shd w:val="clear" w:color="auto" w:fill="CCFFFF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D34041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9423B0" w:rsidRDefault="00D34041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540</w:t>
            </w:r>
          </w:p>
        </w:tc>
        <w:tc>
          <w:tcPr>
            <w:tcW w:w="1612" w:type="dxa"/>
            <w:shd w:val="clear" w:color="auto" w:fill="CCFFFF"/>
          </w:tcPr>
          <w:p w:rsidR="00D34041" w:rsidRPr="002F5079" w:rsidRDefault="00D34041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9423B0" w:rsidRDefault="00D34041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1480</w:t>
            </w:r>
          </w:p>
        </w:tc>
        <w:tc>
          <w:tcPr>
            <w:tcW w:w="1612" w:type="dxa"/>
            <w:shd w:val="clear" w:color="auto" w:fill="CCFFFF"/>
          </w:tcPr>
          <w:p w:rsidR="00D34041" w:rsidRPr="002F5079" w:rsidRDefault="00D34041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34041" w:rsidRPr="005D44B8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34041" w:rsidRPr="005D44B8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0B4EB3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7290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34041" w:rsidRPr="005D44B8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34041" w:rsidRPr="005D44B8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0B4EB3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740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D34041" w:rsidRPr="005D44B8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D34041" w:rsidRPr="005D44B8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0B4EB3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880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34041" w:rsidRPr="0086201D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06083A" w:rsidRDefault="00D340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2920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34041" w:rsidRDefault="00D34041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Default="00D34041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34041" w:rsidRPr="0086201D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34041" w:rsidRDefault="00D340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Default="00D340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34041" w:rsidRPr="0086201D" w:rsidRDefault="00D340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</w:tcPr>
          <w:p w:rsidR="00D34041" w:rsidRDefault="00D34041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34041" w:rsidRDefault="00D34041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Default="00D34041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34041" w:rsidRPr="0086201D" w:rsidRDefault="00D34041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D34041" w:rsidRDefault="00D34041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Default="00D34041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D34041" w:rsidRPr="0086201D" w:rsidRDefault="00D34041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13050</w:t>
            </w:r>
          </w:p>
        </w:tc>
        <w:tc>
          <w:tcPr>
            <w:tcW w:w="1612" w:type="dxa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34041" w:rsidRPr="000B4EB3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34041" w:rsidRPr="000B4EB3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905</w:t>
            </w:r>
          </w:p>
        </w:tc>
        <w:tc>
          <w:tcPr>
            <w:tcW w:w="1612" w:type="dxa"/>
            <w:shd w:val="clear" w:color="auto" w:fill="FFFF99"/>
          </w:tcPr>
          <w:p w:rsidR="00D34041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D34041" w:rsidRPr="002F5079" w:rsidRDefault="00D34041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041" w:rsidRPr="002F5079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Pr="009423B0" w:rsidRDefault="00D34041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Pr="002F5079" w:rsidRDefault="00D34041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1612" w:type="dxa"/>
          </w:tcPr>
          <w:p w:rsidR="00D34041" w:rsidRPr="002F5079" w:rsidRDefault="00D34041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6350</w:t>
            </w:r>
          </w:p>
        </w:tc>
        <w:tc>
          <w:tcPr>
            <w:tcW w:w="1612" w:type="dxa"/>
          </w:tcPr>
          <w:p w:rsidR="00D34041" w:rsidRPr="002F5079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E5B8B7"/>
          </w:tcPr>
          <w:p w:rsidR="00D34041" w:rsidRPr="002F5079" w:rsidRDefault="00D340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D34041" w:rsidRDefault="00D340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D34041" w:rsidRDefault="00D340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D34041" w:rsidRPr="002F5079" w:rsidRDefault="00D340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D34041" w:rsidRDefault="00D34041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D34041" w:rsidRDefault="00D34041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E5B8B7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D34041" w:rsidRPr="007E7CA6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D34041" w:rsidRDefault="00D3404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1612" w:type="dxa"/>
          </w:tcPr>
          <w:p w:rsidR="00D34041" w:rsidRDefault="00D34041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34041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34041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8B494F" w:rsidRDefault="00D34041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D34041" w:rsidRDefault="00D34041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8B494F" w:rsidRDefault="00D34041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460</w:t>
            </w:r>
          </w:p>
        </w:tc>
        <w:tc>
          <w:tcPr>
            <w:tcW w:w="1612" w:type="dxa"/>
          </w:tcPr>
          <w:p w:rsidR="00D34041" w:rsidRDefault="00D34041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D34041" w:rsidRPr="002F5079" w:rsidTr="005B57DE">
        <w:tc>
          <w:tcPr>
            <w:tcW w:w="2066" w:type="dxa"/>
            <w:shd w:val="clear" w:color="auto" w:fill="00B0F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D34041" w:rsidRPr="005B57DE" w:rsidRDefault="00D34041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D34041" w:rsidRPr="0045414A" w:rsidRDefault="00D34041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  <w:shd w:val="clear" w:color="auto" w:fill="00B0F0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34041" w:rsidRPr="002F5079" w:rsidTr="005B57DE">
        <w:tc>
          <w:tcPr>
            <w:tcW w:w="2066" w:type="dxa"/>
            <w:shd w:val="clear" w:color="auto" w:fill="00B0F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D34041" w:rsidRPr="005B57DE" w:rsidRDefault="00D34041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D34041" w:rsidRDefault="00D34041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D34041" w:rsidRDefault="00D34041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D34041" w:rsidRPr="00B05A97" w:rsidRDefault="00D34041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–500мг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5B57DE">
        <w:tc>
          <w:tcPr>
            <w:tcW w:w="2066" w:type="dxa"/>
            <w:shd w:val="clear" w:color="auto" w:fill="B8CCE4"/>
          </w:tcPr>
          <w:p w:rsidR="00D34041" w:rsidRDefault="00D340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D34041" w:rsidRPr="005B57DE" w:rsidRDefault="00D34041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B8CCE4"/>
          </w:tcPr>
          <w:p w:rsidR="00D34041" w:rsidRDefault="00D34041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D34041" w:rsidRPr="002F5079" w:rsidRDefault="00D340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D34041" w:rsidRPr="00B406A5" w:rsidRDefault="00D34041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D34041" w:rsidRPr="00B406A5" w:rsidRDefault="00D34041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Анаприлін 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Pr="00527E56" w:rsidRDefault="00D34041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Default="00D34041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0.2</w:t>
            </w:r>
          </w:p>
        </w:tc>
        <w:tc>
          <w:tcPr>
            <w:tcW w:w="1517" w:type="dxa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Default="00D34041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Аугументин 625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</w:p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D34041" w:rsidRPr="00C74828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C74828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Вісмут трибромфенолят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34041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34041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34041" w:rsidRPr="002F5079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Default="00D34041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612" w:type="dxa"/>
          </w:tcPr>
          <w:p w:rsidR="00D34041" w:rsidRDefault="00D34041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34041" w:rsidRPr="002F5079" w:rsidRDefault="00D340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D34041" w:rsidRDefault="00D34041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8B494F" w:rsidRDefault="00D34041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D34041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8B494F" w:rsidRDefault="00D340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D34041" w:rsidRDefault="00D340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D34041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D34041" w:rsidRPr="002F5079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D34041" w:rsidRPr="002F5079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D34041" w:rsidRDefault="00D34041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D34041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D34041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60 мг №10</w:t>
            </w:r>
          </w:p>
        </w:tc>
        <w:tc>
          <w:tcPr>
            <w:tcW w:w="1517" w:type="dxa"/>
          </w:tcPr>
          <w:p w:rsidR="00D34041" w:rsidRPr="002F5079" w:rsidRDefault="00D340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34041" w:rsidRDefault="00D34041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34041" w:rsidRDefault="00D34041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99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34041" w:rsidRPr="0045414A" w:rsidRDefault="00D34041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FFF99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99"/>
          </w:tcPr>
          <w:p w:rsidR="00D34041" w:rsidRPr="002F5079" w:rsidRDefault="00D340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34041" w:rsidRPr="002F5079" w:rsidRDefault="00D340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34041" w:rsidRPr="002F5079" w:rsidRDefault="00D340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34041" w:rsidRPr="002F5079" w:rsidRDefault="00D340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34041" w:rsidRPr="0045414A" w:rsidRDefault="00D340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1670</w:t>
            </w:r>
          </w:p>
        </w:tc>
        <w:tc>
          <w:tcPr>
            <w:tcW w:w="1612" w:type="dxa"/>
            <w:shd w:val="clear" w:color="auto" w:fill="FFFF99"/>
          </w:tcPr>
          <w:p w:rsidR="00D34041" w:rsidRPr="002F5079" w:rsidRDefault="00D34041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99"/>
          </w:tcPr>
          <w:p w:rsidR="00D34041" w:rsidRPr="002F5079" w:rsidRDefault="00D340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34041" w:rsidRPr="002F5079" w:rsidRDefault="00D340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34041" w:rsidRPr="002F5079" w:rsidRDefault="00D340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34041" w:rsidRPr="002F5079" w:rsidRDefault="00D340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34041" w:rsidRPr="0045414A" w:rsidRDefault="00D34041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D34041" w:rsidRPr="002F5079" w:rsidRDefault="00D34041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99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34041" w:rsidRPr="002F5079" w:rsidRDefault="00D340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34041" w:rsidRPr="0045414A" w:rsidRDefault="00D34041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3810</w:t>
            </w:r>
          </w:p>
        </w:tc>
        <w:tc>
          <w:tcPr>
            <w:tcW w:w="1612" w:type="dxa"/>
            <w:shd w:val="clear" w:color="auto" w:fill="FFFF99"/>
          </w:tcPr>
          <w:p w:rsidR="00D34041" w:rsidRPr="002F5079" w:rsidRDefault="00D34041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99"/>
          </w:tcPr>
          <w:p w:rsidR="00D34041" w:rsidRPr="002F5079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D34041" w:rsidRPr="002F5079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D34041" w:rsidRPr="002F5079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D34041" w:rsidRPr="002F5079" w:rsidRDefault="00D340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D34041" w:rsidRPr="0045414A" w:rsidRDefault="00D34041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D34041" w:rsidRPr="002F5079" w:rsidRDefault="00D34041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</w:p>
        </w:tc>
        <w:tc>
          <w:tcPr>
            <w:tcW w:w="2216" w:type="dxa"/>
          </w:tcPr>
          <w:p w:rsidR="00D34041" w:rsidRPr="002F5079" w:rsidRDefault="00D340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</w:p>
        </w:tc>
        <w:tc>
          <w:tcPr>
            <w:tcW w:w="1289" w:type="dxa"/>
          </w:tcPr>
          <w:p w:rsidR="00D34041" w:rsidRPr="002F5079" w:rsidRDefault="00D340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D34041" w:rsidRPr="002F5079" w:rsidRDefault="00D340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CD0DCB" w:rsidRDefault="00D34041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D34041" w:rsidRPr="002F5079" w:rsidRDefault="00D34041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D34041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D34041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D34041" w:rsidRPr="002F5079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D34041" w:rsidRDefault="00D34041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D34041" w:rsidRDefault="00D34041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8B494F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8B494F" w:rsidRDefault="00D34041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1612" w:type="dxa"/>
            <w:shd w:val="clear" w:color="auto" w:fill="CCCCCC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Галоприл</w:t>
            </w:r>
          </w:p>
        </w:tc>
        <w:tc>
          <w:tcPr>
            <w:tcW w:w="2216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9423B0" w:rsidRDefault="00D34041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  <w:shd w:val="clear" w:color="auto" w:fill="CCCCCC"/>
          </w:tcPr>
          <w:p w:rsidR="00D34041" w:rsidRPr="002F5079" w:rsidRDefault="00D34041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527E56" w:rsidRDefault="00D34041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CCCCCC"/>
          </w:tcPr>
          <w:p w:rsidR="00D34041" w:rsidRDefault="00D34041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527E56" w:rsidRDefault="00D34041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1340</w:t>
            </w:r>
          </w:p>
        </w:tc>
        <w:tc>
          <w:tcPr>
            <w:tcW w:w="1612" w:type="dxa"/>
            <w:shd w:val="clear" w:color="auto" w:fill="CCCCCC"/>
          </w:tcPr>
          <w:p w:rsidR="00D34041" w:rsidRDefault="00D34041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Галоперидол- деканоат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мг/мл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0B4EB3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  <w:shd w:val="clear" w:color="auto" w:fill="CCCCCC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1,5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D34041" w:rsidRDefault="00D34041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D34041" w:rsidRDefault="00D34041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5.0</w:t>
            </w:r>
          </w:p>
        </w:tc>
        <w:tc>
          <w:tcPr>
            <w:tcW w:w="1517" w:type="dxa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34041" w:rsidRPr="002F5079" w:rsidTr="00C41C13">
        <w:trPr>
          <w:trHeight w:val="652"/>
        </w:trPr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Pr="00571623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34041" w:rsidRPr="002F5079" w:rsidTr="00C41C13">
        <w:trPr>
          <w:trHeight w:val="652"/>
        </w:trPr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Гідазепам ІС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Гідазепам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0.02</w:t>
            </w:r>
          </w:p>
        </w:tc>
        <w:tc>
          <w:tcPr>
            <w:tcW w:w="1517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34041" w:rsidRDefault="00D340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D34041" w:rsidRPr="002F5079" w:rsidRDefault="00D340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D34041" w:rsidRPr="002F5079" w:rsidRDefault="00D340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34041" w:rsidRDefault="00D34041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34041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Pr="009B2A99" w:rsidRDefault="00D340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D34041" w:rsidRPr="00D1518D" w:rsidRDefault="00D340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D34041" w:rsidRPr="009B2A99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34041" w:rsidRPr="00D1518D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34041" w:rsidRPr="002F5079" w:rsidTr="00864D45">
        <w:tc>
          <w:tcPr>
            <w:tcW w:w="2066" w:type="dxa"/>
            <w:shd w:val="clear" w:color="auto" w:fill="E5B8B7"/>
          </w:tcPr>
          <w:p w:rsidR="00D34041" w:rsidRPr="00A33888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  <w:shd w:val="clear" w:color="auto" w:fill="E5B8B7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1289" w:type="dxa"/>
            <w:shd w:val="clear" w:color="auto" w:fill="E5B8B7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0,5 мг</w:t>
            </w:r>
          </w:p>
        </w:tc>
        <w:tc>
          <w:tcPr>
            <w:tcW w:w="1517" w:type="dxa"/>
            <w:shd w:val="clear" w:color="auto" w:fill="E5B8B7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Депакін хроно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27E56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0A790D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0A790D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Денігма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Мемантину гідрохлорид</w:t>
            </w:r>
          </w:p>
        </w:tc>
        <w:tc>
          <w:tcPr>
            <w:tcW w:w="1289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34041" w:rsidRPr="008D005F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8D005F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0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</w:p>
        </w:tc>
        <w:tc>
          <w:tcPr>
            <w:tcW w:w="2216" w:type="dxa"/>
          </w:tcPr>
          <w:p w:rsidR="00D34041" w:rsidRDefault="00D34041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Амп.- 10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/мл 1 мл №10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34041" w:rsidRPr="005D7F6F" w:rsidRDefault="00D34041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гель</w:t>
            </w:r>
          </w:p>
        </w:tc>
        <w:tc>
          <w:tcPr>
            <w:tcW w:w="221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натрію</w:t>
            </w:r>
          </w:p>
        </w:tc>
        <w:tc>
          <w:tcPr>
            <w:tcW w:w="1289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уп.</w:t>
            </w:r>
          </w:p>
        </w:tc>
        <w:tc>
          <w:tcPr>
            <w:tcW w:w="1517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D34041" w:rsidRDefault="00D34041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0A790D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221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Дротаверину гідрохлорид</w:t>
            </w:r>
          </w:p>
        </w:tc>
        <w:tc>
          <w:tcPr>
            <w:tcW w:w="1289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Default="00D34041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Еуфілін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Теофілін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5,0 -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Ерідон 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30 мл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Золопент </w:t>
            </w:r>
          </w:p>
        </w:tc>
        <w:tc>
          <w:tcPr>
            <w:tcW w:w="221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</w:p>
        </w:tc>
        <w:tc>
          <w:tcPr>
            <w:tcW w:w="1289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Default="00D34041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</w:p>
        </w:tc>
        <w:tc>
          <w:tcPr>
            <w:tcW w:w="2216" w:type="dxa"/>
          </w:tcPr>
          <w:p w:rsidR="00D34041" w:rsidRDefault="00D34041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Прегабалін </w:t>
            </w:r>
          </w:p>
        </w:tc>
        <w:tc>
          <w:tcPr>
            <w:tcW w:w="1289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D34041" w:rsidRDefault="00D34041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C25B5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 спиртовий розчин</w:t>
            </w:r>
          </w:p>
        </w:tc>
        <w:tc>
          <w:tcPr>
            <w:tcW w:w="2216" w:type="dxa"/>
          </w:tcPr>
          <w:p w:rsidR="00D34041" w:rsidRPr="00C25B5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D34041" w:rsidRPr="00C25B5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Фл. – 5%</w:t>
            </w:r>
          </w:p>
        </w:tc>
        <w:tc>
          <w:tcPr>
            <w:tcW w:w="1517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71623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D34041" w:rsidRPr="00C25B59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216" w:type="dxa"/>
          </w:tcPr>
          <w:p w:rsidR="00D34041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1289" w:type="dxa"/>
          </w:tcPr>
          <w:p w:rsidR="00D34041" w:rsidRPr="002F5079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10%</w:t>
            </w:r>
          </w:p>
        </w:tc>
        <w:tc>
          <w:tcPr>
            <w:tcW w:w="1517" w:type="dxa"/>
          </w:tcPr>
          <w:p w:rsidR="00D34041" w:rsidRPr="002F5079" w:rsidRDefault="00D340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Pr="002752E2" w:rsidRDefault="00D34041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CD0DCB" w:rsidRDefault="00D340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D34041" w:rsidRDefault="00D34041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CD0DCB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D34041" w:rsidRDefault="00D34041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904D66" w:rsidRDefault="00D34041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CCCC"/>
          </w:tcPr>
          <w:p w:rsidR="00D34041" w:rsidRPr="002F5079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D34041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D34041" w:rsidRPr="002F5079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D34041" w:rsidRPr="002F5079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D34041" w:rsidRPr="00904D66" w:rsidRDefault="00D340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D34041" w:rsidRPr="002F5079" w:rsidRDefault="00D340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D34041" w:rsidRDefault="00D34041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D34041" w:rsidRPr="002F5079" w:rsidRDefault="00D34041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34041" w:rsidRPr="002F5079" w:rsidRDefault="00D340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D34041" w:rsidRDefault="00D34041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D34041" w:rsidRDefault="00D340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D34041" w:rsidRPr="002F5079" w:rsidRDefault="00D340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34041" w:rsidRPr="002F5079" w:rsidRDefault="00D340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41550</w:t>
            </w:r>
          </w:p>
        </w:tc>
        <w:tc>
          <w:tcPr>
            <w:tcW w:w="1612" w:type="dxa"/>
          </w:tcPr>
          <w:p w:rsidR="00D34041" w:rsidRDefault="00D34041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Карведилол - КВ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Карведілол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12,5 мг</w:t>
            </w:r>
          </w:p>
        </w:tc>
        <w:tc>
          <w:tcPr>
            <w:tcW w:w="1517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1F5C2B" w:rsidRDefault="00D34041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</w:p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Pr="009C16FE" w:rsidRDefault="00D34041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4293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34041" w:rsidRDefault="00D34041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34041" w:rsidRDefault="00D34041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81342" w:rsidRDefault="00D34041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900</w:t>
            </w:r>
          </w:p>
        </w:tc>
        <w:tc>
          <w:tcPr>
            <w:tcW w:w="1612" w:type="dxa"/>
          </w:tcPr>
          <w:p w:rsidR="00D34041" w:rsidRPr="005C25DE" w:rsidRDefault="00D34041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34041" w:rsidRDefault="00D34041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34041" w:rsidRDefault="00D34041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Pr="00581342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1350</w:t>
            </w:r>
          </w:p>
        </w:tc>
        <w:tc>
          <w:tcPr>
            <w:tcW w:w="1612" w:type="dxa"/>
          </w:tcPr>
          <w:p w:rsidR="00D34041" w:rsidRPr="005C25DE" w:rsidRDefault="00D340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34041" w:rsidRDefault="00D34041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34041" w:rsidRDefault="00D34041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81342" w:rsidRDefault="00D340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2600</w:t>
            </w:r>
          </w:p>
        </w:tc>
        <w:tc>
          <w:tcPr>
            <w:tcW w:w="1612" w:type="dxa"/>
          </w:tcPr>
          <w:p w:rsidR="00D34041" w:rsidRPr="005C25DE" w:rsidRDefault="00D34041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D34041" w:rsidRDefault="00D34041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D34041" w:rsidRDefault="00D34041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7800</w:t>
            </w:r>
          </w:p>
        </w:tc>
        <w:tc>
          <w:tcPr>
            <w:tcW w:w="1612" w:type="dxa"/>
          </w:tcPr>
          <w:p w:rsidR="00D34041" w:rsidRDefault="00D34041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Корвалдин</w:t>
            </w:r>
          </w:p>
        </w:tc>
        <w:tc>
          <w:tcPr>
            <w:tcW w:w="2216" w:type="dxa"/>
          </w:tcPr>
          <w:p w:rsidR="00D34041" w:rsidRPr="009F5E8B" w:rsidRDefault="00D34041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Етиловий ефір альфа – бромізовалеріанової кислоти, фенобарбітал, олія м</w:t>
            </w:r>
            <w:r w:rsidRPr="00F975ED">
              <w:rPr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яти перцової, олія хмелю</w:t>
            </w:r>
          </w:p>
        </w:tc>
        <w:tc>
          <w:tcPr>
            <w:tcW w:w="1289" w:type="dxa"/>
          </w:tcPr>
          <w:p w:rsidR="00D34041" w:rsidRDefault="00D340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25 мл</w:t>
            </w:r>
          </w:p>
        </w:tc>
        <w:tc>
          <w:tcPr>
            <w:tcW w:w="1517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Корглікон </w:t>
            </w:r>
          </w:p>
        </w:tc>
        <w:tc>
          <w:tcPr>
            <w:tcW w:w="221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</w:p>
        </w:tc>
        <w:tc>
          <w:tcPr>
            <w:tcW w:w="1289" w:type="dxa"/>
          </w:tcPr>
          <w:p w:rsidR="00D34041" w:rsidRDefault="00D340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0.6 мг/мл 1 мл № 10</w:t>
            </w:r>
          </w:p>
        </w:tc>
        <w:tc>
          <w:tcPr>
            <w:tcW w:w="1517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D34041" w:rsidRPr="00670ED8" w:rsidRDefault="00D34041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Благод. допомога </w:t>
            </w:r>
          </w:p>
        </w:tc>
        <w:tc>
          <w:tcPr>
            <w:tcW w:w="1189" w:type="dxa"/>
          </w:tcPr>
          <w:p w:rsidR="00D34041" w:rsidRPr="00A3658A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02.2024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</w:p>
        </w:tc>
        <w:tc>
          <w:tcPr>
            <w:tcW w:w="2216" w:type="dxa"/>
          </w:tcPr>
          <w:p w:rsidR="00D34041" w:rsidRDefault="00D34041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Хлорамфеніколу, метилурацил</w:t>
            </w:r>
          </w:p>
        </w:tc>
        <w:tc>
          <w:tcPr>
            <w:tcW w:w="1289" w:type="dxa"/>
          </w:tcPr>
          <w:p w:rsidR="00D34041" w:rsidRDefault="00D34041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D34041" w:rsidRPr="002F5079" w:rsidRDefault="00D34041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Default="00D34041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2" w:type="dxa"/>
          </w:tcPr>
          <w:p w:rsidR="00D34041" w:rsidRDefault="00D34041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D34041" w:rsidRPr="002F5079" w:rsidRDefault="00D34041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D34041" w:rsidRPr="002F5079" w:rsidRDefault="00D34041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D34041" w:rsidRPr="002F5079" w:rsidRDefault="00D340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84791" w:rsidRDefault="00D34041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D34041" w:rsidRPr="0012734C" w:rsidRDefault="00D34041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8479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D34041" w:rsidRPr="002F5079" w:rsidRDefault="00D340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D34041" w:rsidRPr="002F5079" w:rsidRDefault="00D340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80016A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D34041" w:rsidRDefault="00D34041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34041" w:rsidRPr="002F5079" w:rsidRDefault="00D34041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34041" w:rsidRPr="002F5079" w:rsidRDefault="00D34041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34041" w:rsidRPr="002F5079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34041" w:rsidRPr="002F5079" w:rsidRDefault="00D340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D34041" w:rsidRPr="002F5079" w:rsidRDefault="00D340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Pr="002F5079" w:rsidRDefault="00D340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D34041" w:rsidRPr="002F5079" w:rsidRDefault="00D340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34041" w:rsidRDefault="00D340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D34041" w:rsidRPr="002F5079" w:rsidRDefault="00D34041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D34041" w:rsidRPr="002F5079" w:rsidRDefault="00D34041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1612" w:type="dxa"/>
          </w:tcPr>
          <w:p w:rsidR="00D34041" w:rsidRPr="002F5079" w:rsidRDefault="00D340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</w:p>
          <w:p w:rsidR="00D34041" w:rsidRPr="002F5079" w:rsidRDefault="00D340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34041" w:rsidRPr="00461D94" w:rsidRDefault="00D34041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34041" w:rsidRDefault="00D340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D34041" w:rsidRPr="002F5079" w:rsidRDefault="00D34041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D34041" w:rsidRDefault="00D34041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</w:p>
          <w:p w:rsidR="00D34041" w:rsidRPr="002F5079" w:rsidRDefault="00D34041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61D94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D34041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81342" w:rsidRDefault="00D34041" w:rsidP="00AB40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D34041" w:rsidRPr="002F5079" w:rsidRDefault="00D340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423B0" w:rsidRDefault="00D34041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D34041" w:rsidRPr="002F5079" w:rsidRDefault="00D34041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Меліпрамін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Іміпраміну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2A3E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</w:p>
        </w:tc>
        <w:tc>
          <w:tcPr>
            <w:tcW w:w="2216" w:type="dxa"/>
          </w:tcPr>
          <w:p w:rsidR="00D34041" w:rsidRPr="002F5079" w:rsidRDefault="00D340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</w:p>
        </w:tc>
        <w:tc>
          <w:tcPr>
            <w:tcW w:w="1289" w:type="dxa"/>
          </w:tcPr>
          <w:p w:rsidR="00D34041" w:rsidRPr="002F5079" w:rsidRDefault="00D340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D34041" w:rsidRPr="002F5079" w:rsidRDefault="00D340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17854" w:rsidRDefault="00D34041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Default="00D34041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D34041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D34041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D34041" w:rsidRPr="002F5079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34041" w:rsidRDefault="00D34041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D34041" w:rsidRPr="002F5079" w:rsidRDefault="00D34041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D34041" w:rsidRPr="002F5079" w:rsidRDefault="00D340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34041" w:rsidRPr="002F5079" w:rsidRDefault="00D340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D34041" w:rsidRPr="002F5079" w:rsidRDefault="00D340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D34041" w:rsidRPr="002F5079" w:rsidRDefault="00D340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D34041" w:rsidRDefault="00D340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Default="00D34041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1607</w:t>
            </w:r>
          </w:p>
        </w:tc>
        <w:tc>
          <w:tcPr>
            <w:tcW w:w="1612" w:type="dxa"/>
          </w:tcPr>
          <w:p w:rsidR="00D34041" w:rsidRDefault="00D340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D34041" w:rsidRPr="002F5079" w:rsidRDefault="00D340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D34041" w:rsidRPr="002F5079" w:rsidRDefault="00D340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Default="00D340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Pr="002F5079" w:rsidRDefault="00D340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A71BA2" w:rsidRDefault="00D340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24CA0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Оксапін 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300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Папаверину гідрохлорид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2%- 2.0</w:t>
            </w:r>
          </w:p>
        </w:tc>
        <w:tc>
          <w:tcPr>
            <w:tcW w:w="1517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 - Дарниця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34041" w:rsidRPr="002F5079" w:rsidRDefault="00D34041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D34041" w:rsidRPr="002F5079" w:rsidRDefault="00D340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Пароксин 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Парокситину гідрохлориду напівгідрат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Піарон 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мг.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Default="00D34041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D34041" w:rsidRDefault="00D34041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Римантадину гідрохлорид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Риспаксол 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1320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13000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D34041" w:rsidRPr="002F5079" w:rsidRDefault="00D340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34041" w:rsidRPr="002F5079" w:rsidRDefault="00D340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D34041" w:rsidRPr="002F5079" w:rsidRDefault="00D34041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D34041" w:rsidRPr="002F5079" w:rsidRDefault="00D340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D34041" w:rsidRPr="002F5079" w:rsidRDefault="00D340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04D66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22620</w:t>
            </w:r>
          </w:p>
        </w:tc>
        <w:tc>
          <w:tcPr>
            <w:tcW w:w="1612" w:type="dxa"/>
          </w:tcPr>
          <w:p w:rsidR="00D34041" w:rsidRPr="002F5079" w:rsidRDefault="00D34041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лептид 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CD0DCB" w:rsidRDefault="00D34041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0B4EB3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1580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Натрію хлорид, калію хлорид, кальцію хлорид гексагідрату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Донепезилу 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D34041" w:rsidRPr="000B4EB3" w:rsidRDefault="00D34041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14392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</w:p>
        </w:tc>
        <w:tc>
          <w:tcPr>
            <w:tcW w:w="2216" w:type="dxa"/>
          </w:tcPr>
          <w:p w:rsidR="00D34041" w:rsidRPr="002F5079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</w:p>
        </w:tc>
        <w:tc>
          <w:tcPr>
            <w:tcW w:w="1289" w:type="dxa"/>
          </w:tcPr>
          <w:p w:rsidR="00D34041" w:rsidRPr="002F5079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D34041" w:rsidRPr="0095246F" w:rsidRDefault="00D34041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D34041" w:rsidRPr="000B4EB3" w:rsidRDefault="00D34041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D34041" w:rsidRDefault="00D340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D34041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D34041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612" w:type="dxa"/>
          </w:tcPr>
          <w:p w:rsidR="00D34041" w:rsidRDefault="00D34041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04.2024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D34041" w:rsidRDefault="00D34041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D34041" w:rsidRDefault="00D34041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D34041" w:rsidRPr="002F5079" w:rsidRDefault="00D34041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612" w:type="dxa"/>
          </w:tcPr>
          <w:p w:rsidR="00D34041" w:rsidRDefault="00D34041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D34041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D34041" w:rsidRPr="002F5079" w:rsidTr="00D24C3D">
        <w:tc>
          <w:tcPr>
            <w:tcW w:w="2066" w:type="dxa"/>
            <w:shd w:val="clear" w:color="auto" w:fill="76923C"/>
          </w:tcPr>
          <w:p w:rsidR="00D34041" w:rsidRDefault="00D340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D34041" w:rsidRDefault="00D340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D34041" w:rsidRDefault="00D340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D34041" w:rsidRPr="002F5079" w:rsidRDefault="00D340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D34041" w:rsidRDefault="00D34041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4.73</w:t>
            </w:r>
          </w:p>
        </w:tc>
        <w:tc>
          <w:tcPr>
            <w:tcW w:w="1612" w:type="dxa"/>
            <w:shd w:val="clear" w:color="auto" w:fill="76923C"/>
          </w:tcPr>
          <w:p w:rsidR="00D34041" w:rsidRDefault="00D34041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6958D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80653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0A790D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0A790D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581342" w:rsidRDefault="00D34041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B7105B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</w:tcPr>
          <w:p w:rsidR="00D34041" w:rsidRPr="002F5079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2DBDB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  <w:p w:rsidR="00D34041" w:rsidRPr="009B06B7" w:rsidRDefault="00D34041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D34041" w:rsidRPr="007E7CA6" w:rsidRDefault="00D34041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F2DBDB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2DBDB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  <w:p w:rsidR="00D34041" w:rsidRPr="009B06B7" w:rsidRDefault="00D34041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D34041" w:rsidRPr="007E7CA6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D34041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45414A" w:rsidRDefault="00D34041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  <w:tc>
          <w:tcPr>
            <w:tcW w:w="1612" w:type="dxa"/>
          </w:tcPr>
          <w:p w:rsidR="00D34041" w:rsidRPr="002F5079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461D94" w:rsidRDefault="00D34041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CCFFFF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D34041" w:rsidRPr="00461D94" w:rsidRDefault="00D34041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D34041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</w:p>
        </w:tc>
        <w:tc>
          <w:tcPr>
            <w:tcW w:w="2216" w:type="dxa"/>
          </w:tcPr>
          <w:p w:rsidR="00D34041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 біглюконат</w:t>
            </w:r>
          </w:p>
        </w:tc>
        <w:tc>
          <w:tcPr>
            <w:tcW w:w="1289" w:type="dxa"/>
          </w:tcPr>
          <w:p w:rsidR="00D34041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0,05%</w:t>
            </w:r>
          </w:p>
        </w:tc>
        <w:tc>
          <w:tcPr>
            <w:tcW w:w="1517" w:type="dxa"/>
          </w:tcPr>
          <w:p w:rsidR="00D34041" w:rsidRPr="002F5079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7B70D2" w:rsidRDefault="00D34041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D34041" w:rsidRDefault="00D340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Ціанокоболамін</w:t>
            </w:r>
          </w:p>
        </w:tc>
        <w:tc>
          <w:tcPr>
            <w:tcW w:w="2216" w:type="dxa"/>
          </w:tcPr>
          <w:p w:rsidR="00D34041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Ціанокоболамін</w:t>
            </w:r>
          </w:p>
        </w:tc>
        <w:tc>
          <w:tcPr>
            <w:tcW w:w="1289" w:type="dxa"/>
          </w:tcPr>
          <w:p w:rsidR="00D34041" w:rsidRDefault="00D340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0.05% - 1.0</w:t>
            </w:r>
          </w:p>
        </w:tc>
        <w:tc>
          <w:tcPr>
            <w:tcW w:w="1517" w:type="dxa"/>
          </w:tcPr>
          <w:p w:rsidR="00D34041" w:rsidRPr="002F5079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7B70D2" w:rsidRDefault="00D34041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12" w:type="dxa"/>
          </w:tcPr>
          <w:p w:rsidR="00D34041" w:rsidRDefault="00D340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Pr="009B06B7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D34041" w:rsidRPr="002F5079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D34041" w:rsidRPr="00B7105B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4555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4041" w:rsidRPr="002F5079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34041" w:rsidRPr="002F5079" w:rsidTr="00CC5D32">
        <w:tc>
          <w:tcPr>
            <w:tcW w:w="206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D34041" w:rsidRPr="002F5079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D34041" w:rsidRPr="009B2A9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D34041" w:rsidRPr="002F5079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2216" w:type="dxa"/>
            <w:shd w:val="clear" w:color="auto" w:fill="92D050"/>
          </w:tcPr>
          <w:p w:rsidR="00D34041" w:rsidRDefault="00D34041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D34041" w:rsidRPr="002F5079" w:rsidRDefault="00D34041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1% - 1,0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Default="00D34041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D34041" w:rsidRDefault="00D34041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0A790D" w:rsidRDefault="00D34041" w:rsidP="008E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  <w:shd w:val="clear" w:color="auto" w:fill="92D050"/>
          </w:tcPr>
          <w:p w:rsidR="00D34041" w:rsidRPr="002F5079" w:rsidRDefault="00D34041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D34041" w:rsidRPr="002F5079" w:rsidRDefault="00D34041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0A790D" w:rsidRDefault="00D34041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D34041" w:rsidRPr="002F5079" w:rsidRDefault="00D34041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D34041" w:rsidRPr="002F5079" w:rsidRDefault="00D34041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0A790D" w:rsidRDefault="00D34041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375</w:t>
            </w:r>
          </w:p>
        </w:tc>
        <w:tc>
          <w:tcPr>
            <w:tcW w:w="1612" w:type="dxa"/>
            <w:shd w:val="clear" w:color="auto" w:fill="92D050"/>
          </w:tcPr>
          <w:p w:rsidR="00D34041" w:rsidRPr="002F5079" w:rsidRDefault="00D34041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4041" w:rsidRPr="002F5079" w:rsidRDefault="00D34041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0A790D" w:rsidRDefault="00D34041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  <w:shd w:val="clear" w:color="auto" w:fill="92D050"/>
          </w:tcPr>
          <w:p w:rsidR="00D34041" w:rsidRPr="002F5079" w:rsidRDefault="00D34041" w:rsidP="00EF4A2D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4041" w:rsidRPr="002F5079" w:rsidRDefault="00D34041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C0237A" w:rsidRDefault="00D34041" w:rsidP="00B50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4750</w:t>
            </w:r>
          </w:p>
        </w:tc>
        <w:tc>
          <w:tcPr>
            <w:tcW w:w="1612" w:type="dxa"/>
            <w:shd w:val="clear" w:color="auto" w:fill="92D050"/>
          </w:tcPr>
          <w:p w:rsidR="00D34041" w:rsidRDefault="00D34041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C0237A" w:rsidRDefault="00D34041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D34041" w:rsidRDefault="00D34041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C0237A" w:rsidRDefault="00D34041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1612" w:type="dxa"/>
            <w:shd w:val="clear" w:color="auto" w:fill="92D050"/>
          </w:tcPr>
          <w:p w:rsidR="00D34041" w:rsidRDefault="00D34041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C0237A" w:rsidRDefault="00D34041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857</w:t>
            </w:r>
          </w:p>
        </w:tc>
        <w:tc>
          <w:tcPr>
            <w:tcW w:w="1612" w:type="dxa"/>
            <w:shd w:val="clear" w:color="auto" w:fill="92D050"/>
          </w:tcPr>
          <w:p w:rsidR="00D34041" w:rsidRDefault="00D34041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67761B">
        <w:tc>
          <w:tcPr>
            <w:tcW w:w="2066" w:type="dxa"/>
            <w:shd w:val="clear" w:color="auto" w:fill="92D050"/>
          </w:tcPr>
          <w:p w:rsidR="00D34041" w:rsidRPr="002F5079" w:rsidRDefault="00D340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</w:p>
        </w:tc>
        <w:tc>
          <w:tcPr>
            <w:tcW w:w="2216" w:type="dxa"/>
            <w:shd w:val="clear" w:color="auto" w:fill="92D050"/>
          </w:tcPr>
          <w:p w:rsidR="00D34041" w:rsidRPr="002F5079" w:rsidRDefault="00D340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Тригексифенідилу гідрохлорид</w:t>
            </w:r>
          </w:p>
        </w:tc>
        <w:tc>
          <w:tcPr>
            <w:tcW w:w="1289" w:type="dxa"/>
            <w:shd w:val="clear" w:color="auto" w:fill="92D050"/>
          </w:tcPr>
          <w:p w:rsidR="00D34041" w:rsidRPr="002F5079" w:rsidRDefault="00D340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 мг</w:t>
            </w:r>
          </w:p>
        </w:tc>
        <w:tc>
          <w:tcPr>
            <w:tcW w:w="1517" w:type="dxa"/>
            <w:shd w:val="clear" w:color="auto" w:fill="92D050"/>
          </w:tcPr>
          <w:p w:rsidR="00D34041" w:rsidRPr="002F5079" w:rsidRDefault="00D340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D34041" w:rsidRPr="00B7105B" w:rsidRDefault="00D34041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D34041" w:rsidRDefault="00D34041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D34041" w:rsidRPr="002F5079" w:rsidRDefault="00D34041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10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34041" w:rsidRPr="00D62159" w:rsidRDefault="00D340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40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34041" w:rsidRPr="00D62159" w:rsidRDefault="00D340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Хроно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34041" w:rsidRPr="00D62159" w:rsidRDefault="00D340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4470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300 Хроно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7400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 сироп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  <w:shd w:val="clear" w:color="auto" w:fill="FFFF00"/>
          </w:tcPr>
          <w:p w:rsidR="00D34041" w:rsidRPr="00481BEE" w:rsidRDefault="00D34041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BEE">
              <w:rPr>
                <w:rFonts w:ascii="Times New Roman" w:hAnsi="Times New Roman"/>
                <w:sz w:val="20"/>
                <w:szCs w:val="20"/>
              </w:rPr>
              <w:t>Фл. - 57,64 мг/мл – 150 мл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34041" w:rsidRPr="00D62159" w:rsidRDefault="00D34041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12300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D34041" w:rsidRDefault="00D340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D34041" w:rsidRPr="00D62159" w:rsidRDefault="00D340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5250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18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D34041" w:rsidRPr="002F5079" w:rsidTr="00CC5D32">
        <w:tc>
          <w:tcPr>
            <w:tcW w:w="2066" w:type="dxa"/>
            <w:shd w:val="clear" w:color="auto" w:fill="FFFF00"/>
          </w:tcPr>
          <w:p w:rsidR="00D34041" w:rsidRDefault="00D340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D34041" w:rsidRDefault="00D340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D34041" w:rsidRDefault="00D340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25 мг</w:t>
            </w:r>
          </w:p>
        </w:tc>
        <w:tc>
          <w:tcPr>
            <w:tcW w:w="1517" w:type="dxa"/>
            <w:shd w:val="clear" w:color="auto" w:fill="FFFF00"/>
          </w:tcPr>
          <w:p w:rsidR="00D34041" w:rsidRPr="00D62159" w:rsidRDefault="00D340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D34041" w:rsidRDefault="00D340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FFFF00"/>
          </w:tcPr>
          <w:p w:rsidR="00D34041" w:rsidRDefault="00D340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</w:tbl>
    <w:p w:rsidR="00D34041" w:rsidRDefault="00D34041" w:rsidP="00090FDE">
      <w:pPr>
        <w:spacing w:line="360" w:lineRule="auto"/>
        <w:rPr>
          <w:rFonts w:ascii="Times New Roman" w:hAnsi="Times New Roman"/>
          <w:lang w:val="ru-RU"/>
        </w:rPr>
      </w:pPr>
    </w:p>
    <w:p w:rsidR="00D34041" w:rsidRPr="00972A30" w:rsidRDefault="00D34041" w:rsidP="00090FD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72A30">
        <w:rPr>
          <w:rFonts w:ascii="Times New Roman" w:hAnsi="Times New Roman"/>
          <w:sz w:val="28"/>
          <w:szCs w:val="28"/>
        </w:rPr>
        <w:t>Підготува</w:t>
      </w:r>
      <w:r>
        <w:rPr>
          <w:rFonts w:ascii="Times New Roman" w:hAnsi="Times New Roman"/>
          <w:sz w:val="28"/>
          <w:szCs w:val="28"/>
        </w:rPr>
        <w:t>в</w:t>
      </w:r>
      <w:r w:rsidRPr="00972A30">
        <w:rPr>
          <w:rFonts w:ascii="Times New Roman" w:hAnsi="Times New Roman"/>
          <w:sz w:val="28"/>
          <w:szCs w:val="28"/>
        </w:rPr>
        <w:t>:</w:t>
      </w:r>
    </w:p>
    <w:p w:rsidR="00D34041" w:rsidRPr="00972A30" w:rsidRDefault="00D34041" w:rsidP="0053046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Головна м/с</w:t>
      </w:r>
      <w:r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 В. Щукіна</w:t>
      </w:r>
    </w:p>
    <w:sectPr w:rsidR="00D34041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072"/>
    <w:rsid w:val="00006061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4980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158D"/>
    <w:rsid w:val="00062CD3"/>
    <w:rsid w:val="00063ADF"/>
    <w:rsid w:val="00063EC6"/>
    <w:rsid w:val="000640AC"/>
    <w:rsid w:val="00070E0E"/>
    <w:rsid w:val="000717D6"/>
    <w:rsid w:val="000735AC"/>
    <w:rsid w:val="0007463D"/>
    <w:rsid w:val="00081056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EEA"/>
    <w:rsid w:val="000A790D"/>
    <w:rsid w:val="000B4EB3"/>
    <w:rsid w:val="000B642C"/>
    <w:rsid w:val="000C0600"/>
    <w:rsid w:val="000C1E93"/>
    <w:rsid w:val="000C3AE1"/>
    <w:rsid w:val="000C3D5C"/>
    <w:rsid w:val="000C70EF"/>
    <w:rsid w:val="000C72FF"/>
    <w:rsid w:val="000D36BF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1C77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466F"/>
    <w:rsid w:val="00247345"/>
    <w:rsid w:val="002474D2"/>
    <w:rsid w:val="00247B34"/>
    <w:rsid w:val="00250775"/>
    <w:rsid w:val="00253134"/>
    <w:rsid w:val="00253489"/>
    <w:rsid w:val="0025374A"/>
    <w:rsid w:val="002539C8"/>
    <w:rsid w:val="002547A5"/>
    <w:rsid w:val="00256C18"/>
    <w:rsid w:val="00263B32"/>
    <w:rsid w:val="00267D02"/>
    <w:rsid w:val="002703F9"/>
    <w:rsid w:val="00271183"/>
    <w:rsid w:val="00271E35"/>
    <w:rsid w:val="00272680"/>
    <w:rsid w:val="002735D1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2B6"/>
    <w:rsid w:val="002B02E8"/>
    <w:rsid w:val="002B0B51"/>
    <w:rsid w:val="002B6908"/>
    <w:rsid w:val="002B79FC"/>
    <w:rsid w:val="002B7D0F"/>
    <w:rsid w:val="002B7D92"/>
    <w:rsid w:val="002C3463"/>
    <w:rsid w:val="002C5723"/>
    <w:rsid w:val="002C5A9D"/>
    <w:rsid w:val="002D1A78"/>
    <w:rsid w:val="002D3AE2"/>
    <w:rsid w:val="002D5505"/>
    <w:rsid w:val="002D64DD"/>
    <w:rsid w:val="002D72DA"/>
    <w:rsid w:val="002E02B7"/>
    <w:rsid w:val="002E0C2B"/>
    <w:rsid w:val="002E184D"/>
    <w:rsid w:val="002E2D64"/>
    <w:rsid w:val="002E6CD2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26E6B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54F3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86F"/>
    <w:rsid w:val="00387F4A"/>
    <w:rsid w:val="003944CB"/>
    <w:rsid w:val="00394B89"/>
    <w:rsid w:val="0039531B"/>
    <w:rsid w:val="00397EB2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5D0"/>
    <w:rsid w:val="003B7D36"/>
    <w:rsid w:val="003C006A"/>
    <w:rsid w:val="003C0DF3"/>
    <w:rsid w:val="003C2534"/>
    <w:rsid w:val="003C2D76"/>
    <w:rsid w:val="003C460C"/>
    <w:rsid w:val="003C5882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F1BD7"/>
    <w:rsid w:val="003F3254"/>
    <w:rsid w:val="003F60E1"/>
    <w:rsid w:val="003F6AEB"/>
    <w:rsid w:val="003F6B71"/>
    <w:rsid w:val="00400759"/>
    <w:rsid w:val="004011BF"/>
    <w:rsid w:val="00403108"/>
    <w:rsid w:val="00404B1E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60914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3F8"/>
    <w:rsid w:val="004F7A7E"/>
    <w:rsid w:val="005003EE"/>
    <w:rsid w:val="005004F0"/>
    <w:rsid w:val="00502130"/>
    <w:rsid w:val="00506CAD"/>
    <w:rsid w:val="00510557"/>
    <w:rsid w:val="00510D67"/>
    <w:rsid w:val="00516375"/>
    <w:rsid w:val="0052273F"/>
    <w:rsid w:val="005227F1"/>
    <w:rsid w:val="00522CD7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3C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17EE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2A9A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600EF"/>
    <w:rsid w:val="00661D1F"/>
    <w:rsid w:val="00662EC5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6F7BB3"/>
    <w:rsid w:val="00700777"/>
    <w:rsid w:val="0070288C"/>
    <w:rsid w:val="00703A85"/>
    <w:rsid w:val="007046FE"/>
    <w:rsid w:val="00704BD6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0883"/>
    <w:rsid w:val="0074157A"/>
    <w:rsid w:val="00742312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85AC7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27B6"/>
    <w:rsid w:val="007C4C9B"/>
    <w:rsid w:val="007C6B3A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2CB4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B58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2BB"/>
    <w:rsid w:val="009423B0"/>
    <w:rsid w:val="0094286D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28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F57"/>
    <w:rsid w:val="00A051F6"/>
    <w:rsid w:val="00A06A60"/>
    <w:rsid w:val="00A072A9"/>
    <w:rsid w:val="00A1022C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D7C8E"/>
    <w:rsid w:val="00AE00CF"/>
    <w:rsid w:val="00AE36E4"/>
    <w:rsid w:val="00AE4CF7"/>
    <w:rsid w:val="00AE745C"/>
    <w:rsid w:val="00AF2977"/>
    <w:rsid w:val="00AF43DA"/>
    <w:rsid w:val="00AF6AAD"/>
    <w:rsid w:val="00AF7613"/>
    <w:rsid w:val="00AF7AE4"/>
    <w:rsid w:val="00AF7C0C"/>
    <w:rsid w:val="00B03192"/>
    <w:rsid w:val="00B04409"/>
    <w:rsid w:val="00B05A97"/>
    <w:rsid w:val="00B11B85"/>
    <w:rsid w:val="00B1307C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976EA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29"/>
    <w:rsid w:val="00BE4159"/>
    <w:rsid w:val="00BF0E63"/>
    <w:rsid w:val="00BF4FEC"/>
    <w:rsid w:val="00BF56B9"/>
    <w:rsid w:val="00BF58B1"/>
    <w:rsid w:val="00BF5CA3"/>
    <w:rsid w:val="00BF6A71"/>
    <w:rsid w:val="00C00812"/>
    <w:rsid w:val="00C00AEA"/>
    <w:rsid w:val="00C0237A"/>
    <w:rsid w:val="00C05D50"/>
    <w:rsid w:val="00C05EDA"/>
    <w:rsid w:val="00C06503"/>
    <w:rsid w:val="00C074BE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2F87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1DE9"/>
    <w:rsid w:val="00C92FB9"/>
    <w:rsid w:val="00C93B6C"/>
    <w:rsid w:val="00C9604D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327"/>
    <w:rsid w:val="00CF7A6F"/>
    <w:rsid w:val="00CF7B95"/>
    <w:rsid w:val="00D05777"/>
    <w:rsid w:val="00D07E76"/>
    <w:rsid w:val="00D112F4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2823"/>
    <w:rsid w:val="00D337F1"/>
    <w:rsid w:val="00D3404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129A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400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DF73B4"/>
    <w:rsid w:val="00E0032C"/>
    <w:rsid w:val="00E01ADD"/>
    <w:rsid w:val="00E01D02"/>
    <w:rsid w:val="00E020E7"/>
    <w:rsid w:val="00E0229C"/>
    <w:rsid w:val="00E024C5"/>
    <w:rsid w:val="00E02C5D"/>
    <w:rsid w:val="00E034D1"/>
    <w:rsid w:val="00E03CB5"/>
    <w:rsid w:val="00E05CB1"/>
    <w:rsid w:val="00E0612A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C6F71"/>
    <w:rsid w:val="00ED59EC"/>
    <w:rsid w:val="00ED5AE4"/>
    <w:rsid w:val="00EE1B5F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E61"/>
    <w:rsid w:val="00F441C0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13</Pages>
  <Words>2717</Words>
  <Characters>15490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Customer</dc:creator>
  <cp:keywords/>
  <dc:description/>
  <cp:lastModifiedBy>Customer</cp:lastModifiedBy>
  <cp:revision>8</cp:revision>
  <dcterms:created xsi:type="dcterms:W3CDTF">2020-01-28T10:24:00Z</dcterms:created>
  <dcterms:modified xsi:type="dcterms:W3CDTF">2020-01-28T12:43:00Z</dcterms:modified>
</cp:coreProperties>
</file>